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57B" w14:textId="7155B59F" w:rsidR="00A633FA" w:rsidRPr="003F2B31" w:rsidRDefault="00513A2B" w:rsidP="004128CE">
      <w:pPr>
        <w:pStyle w:val="ITitle"/>
        <w:rPr>
          <w:lang w:val="en-US"/>
        </w:rPr>
      </w:pPr>
      <w:r w:rsidRPr="00513A2B">
        <w:rPr>
          <w:lang w:val="en-US"/>
        </w:rPr>
        <w:t>A Mobile Application for Detecting and Monitoring the Development Stages of Wild Flowers and Plants</w:t>
      </w:r>
    </w:p>
    <w:p w14:paraId="18BC1AA8" w14:textId="5C80E400" w:rsidR="00A633FA" w:rsidRDefault="00513A2B" w:rsidP="00DE5E10">
      <w:pPr>
        <w:pStyle w:val="IAuthors"/>
        <w:rPr>
          <w:lang w:val="pt-BR"/>
        </w:rPr>
      </w:pPr>
      <w:r w:rsidRPr="00513A2B">
        <w:rPr>
          <w:lang w:val="pt-BR"/>
        </w:rPr>
        <w:t xml:space="preserve">João Videira </w:t>
      </w:r>
      <w:r w:rsidRPr="00513A2B">
        <w:rPr>
          <w:bCs/>
          <w:vertAlign w:val="superscript"/>
          <w:lang w:val="pt-BR"/>
        </w:rPr>
        <w:t>a,1</w:t>
      </w:r>
      <w:r w:rsidRPr="00513A2B">
        <w:rPr>
          <w:lang w:val="pt-BR"/>
        </w:rPr>
        <w:t xml:space="preserve">, Pedro D. Gaspar </w:t>
      </w:r>
      <w:r w:rsidRPr="00513A2B">
        <w:rPr>
          <w:bCs/>
          <w:vertAlign w:val="superscript"/>
          <w:lang w:val="pt-BR"/>
        </w:rPr>
        <w:t>b,c,2</w:t>
      </w:r>
      <w:r w:rsidRPr="00513A2B">
        <w:rPr>
          <w:lang w:val="pt-BR"/>
        </w:rPr>
        <w:t xml:space="preserve">, Vasco N. G. J. Soares </w:t>
      </w:r>
      <w:r w:rsidRPr="00513A2B">
        <w:rPr>
          <w:bCs/>
          <w:vertAlign w:val="superscript"/>
          <w:lang w:val="pt-BR"/>
        </w:rPr>
        <w:t>a,d,3,*</w:t>
      </w:r>
      <w:r w:rsidRPr="00513A2B">
        <w:rPr>
          <w:lang w:val="pt-BR"/>
        </w:rPr>
        <w:t xml:space="preserve"> and João M. L. P. Caldeira </w:t>
      </w:r>
      <w:r w:rsidRPr="00513A2B">
        <w:rPr>
          <w:bCs/>
          <w:vertAlign w:val="superscript"/>
          <w:lang w:val="pt-BR"/>
        </w:rPr>
        <w:t>a,d,4</w:t>
      </w:r>
    </w:p>
    <w:p w14:paraId="71BAE311" w14:textId="79EFEBE8" w:rsidR="00513A2B" w:rsidRPr="00513A2B" w:rsidRDefault="00513A2B" w:rsidP="00513A2B">
      <w:pPr>
        <w:pStyle w:val="IAuthors"/>
        <w:rPr>
          <w:lang w:val="pt-BR"/>
        </w:rPr>
      </w:pPr>
      <w:r w:rsidRPr="00513A2B">
        <w:rPr>
          <w:vertAlign w:val="superscript"/>
          <w:lang w:val="pt-BR"/>
        </w:rPr>
        <w:t xml:space="preserve">a </w:t>
      </w:r>
      <w:r w:rsidRPr="00513A2B">
        <w:rPr>
          <w:lang w:val="pt-BR"/>
        </w:rPr>
        <w:t>Polytechnic Institute of Castelo Branco, Av. Pedro Álvares Cabral nº 12, 6000-084 Castelo Branco, Portugal</w:t>
      </w:r>
    </w:p>
    <w:p w14:paraId="29A5F49E" w14:textId="77777777" w:rsidR="00513A2B" w:rsidRPr="00513A2B" w:rsidRDefault="00513A2B" w:rsidP="00513A2B">
      <w:pPr>
        <w:pStyle w:val="IAuthors"/>
        <w:rPr>
          <w:lang w:val="pt-BR"/>
        </w:rPr>
      </w:pPr>
      <w:r w:rsidRPr="00513A2B">
        <w:rPr>
          <w:vertAlign w:val="superscript"/>
          <w:lang w:val="pt-BR"/>
        </w:rPr>
        <w:t>b</w:t>
      </w:r>
      <w:r w:rsidRPr="00513A2B">
        <w:rPr>
          <w:lang w:val="pt-BR"/>
        </w:rPr>
        <w:t xml:space="preserve"> Department of Electromechanical Engineering, University of Beira Interior, Rua Marquês d’Ávila e Bolama, 6201-001 Covilhã, Portugal </w:t>
      </w:r>
    </w:p>
    <w:p w14:paraId="5EA62B63" w14:textId="77777777" w:rsidR="00513A2B" w:rsidRPr="00513A2B" w:rsidRDefault="00513A2B" w:rsidP="00513A2B">
      <w:pPr>
        <w:pStyle w:val="IAuthors"/>
        <w:rPr>
          <w:i/>
          <w:lang w:val="pt-BR"/>
        </w:rPr>
      </w:pPr>
      <w:r w:rsidRPr="00513A2B">
        <w:rPr>
          <w:vertAlign w:val="superscript"/>
          <w:lang w:val="pt-BR"/>
        </w:rPr>
        <w:t xml:space="preserve">c </w:t>
      </w:r>
      <w:r w:rsidRPr="00513A2B">
        <w:rPr>
          <w:lang w:val="pt-BR"/>
        </w:rPr>
        <w:t>C-MAST Center for Mechanical and Aerospace Science and Technologies, University of Beira Interior, 6201-001 Covilhã, Portugal</w:t>
      </w:r>
    </w:p>
    <w:p w14:paraId="27DB5493" w14:textId="77777777" w:rsidR="00513A2B" w:rsidRPr="00513A2B" w:rsidRDefault="00513A2B" w:rsidP="00513A2B">
      <w:pPr>
        <w:pStyle w:val="IAuthors"/>
        <w:rPr>
          <w:i/>
          <w:lang w:val="pt-BR"/>
        </w:rPr>
      </w:pPr>
      <w:r w:rsidRPr="00513A2B">
        <w:rPr>
          <w:vertAlign w:val="superscript"/>
          <w:lang w:val="pt-BR"/>
        </w:rPr>
        <w:t xml:space="preserve">d </w:t>
      </w:r>
      <w:r w:rsidRPr="00513A2B">
        <w:rPr>
          <w:lang w:val="pt-BR"/>
        </w:rPr>
        <w:t>Instituto de Telecomunicações, Rua Marquês d’Ávila e Bolama, 6201-001 Covilhã, Portugal</w:t>
      </w:r>
    </w:p>
    <w:p w14:paraId="69102004" w14:textId="24485C8D" w:rsidR="00DE5E10" w:rsidRPr="00DE5E10" w:rsidRDefault="00513A2B" w:rsidP="00513A2B">
      <w:pPr>
        <w:pStyle w:val="IAuthors"/>
        <w:rPr>
          <w:lang w:val="pt-BR"/>
        </w:rPr>
      </w:pPr>
      <w:r w:rsidRPr="00513A2B">
        <w:rPr>
          <w:vertAlign w:val="superscript"/>
          <w:lang w:val="pt-BR"/>
        </w:rPr>
        <w:t>1</w:t>
      </w:r>
      <w:r w:rsidRPr="00513A2B">
        <w:rPr>
          <w:lang w:val="pt-BR"/>
        </w:rPr>
        <w:t xml:space="preserve"> jvideira@ipcbcampus.pt; </w:t>
      </w:r>
      <w:r w:rsidRPr="00513A2B">
        <w:rPr>
          <w:vertAlign w:val="superscript"/>
          <w:lang w:val="pt-BR"/>
        </w:rPr>
        <w:t xml:space="preserve">2 </w:t>
      </w:r>
      <w:r w:rsidRPr="00513A2B">
        <w:rPr>
          <w:lang w:val="pt-BR"/>
        </w:rPr>
        <w:t xml:space="preserve">dinis@ubi.pt; </w:t>
      </w:r>
      <w:r w:rsidRPr="00513A2B">
        <w:rPr>
          <w:vertAlign w:val="superscript"/>
          <w:lang w:val="pt-BR"/>
        </w:rPr>
        <w:t xml:space="preserve">3 </w:t>
      </w:r>
      <w:r w:rsidRPr="00513A2B">
        <w:rPr>
          <w:lang w:val="pt-BR"/>
        </w:rPr>
        <w:t xml:space="preserve">vasco.g.soares@ipcb.pt *; </w:t>
      </w:r>
      <w:r w:rsidRPr="00513A2B">
        <w:rPr>
          <w:vertAlign w:val="superscript"/>
          <w:lang w:val="pt-BR"/>
        </w:rPr>
        <w:t xml:space="preserve">4 </w:t>
      </w:r>
      <w:r w:rsidRPr="00513A2B">
        <w:rPr>
          <w:lang w:val="pt-BR"/>
        </w:rPr>
        <w:t>jcaldeira@ipcb.pt</w:t>
      </w:r>
    </w:p>
    <w:p w14:paraId="4CB8A746" w14:textId="5A768F2D" w:rsidR="00DE5E10" w:rsidRPr="00DE5E10" w:rsidRDefault="00DE5E10" w:rsidP="00DE5E10">
      <w:pPr>
        <w:pStyle w:val="IAuthors"/>
        <w:rPr>
          <w:lang w:val="pt-BR"/>
        </w:rPr>
      </w:pPr>
      <w:r w:rsidRPr="00DE5E10">
        <w:rPr>
          <w:lang w:val="pt-BR"/>
        </w:rPr>
        <w:t>*</w:t>
      </w:r>
      <w:r w:rsidR="00545B57">
        <w:rPr>
          <w:lang w:val="pt-BR"/>
        </w:rPr>
        <w:t xml:space="preserve"> </w:t>
      </w:r>
      <w:r w:rsidRPr="00DE5E10">
        <w:rPr>
          <w:lang w:val="pt-BR"/>
        </w:rPr>
        <w:t>Correspondence: vasco.g.soares@ipcb.pt</w:t>
      </w:r>
    </w:p>
    <w:p w14:paraId="035750A3" w14:textId="156A4FE7" w:rsidR="00A633FA" w:rsidRPr="005D507A" w:rsidRDefault="00A633FA" w:rsidP="00513A2B">
      <w:pPr>
        <w:pStyle w:val="IKeywords"/>
      </w:pPr>
      <w:r w:rsidRPr="005D507A">
        <w:rPr>
          <w:b/>
          <w:bCs/>
        </w:rPr>
        <w:t>Keywords:</w:t>
      </w:r>
      <w:r w:rsidRPr="005D507A">
        <w:t xml:space="preserve"> </w:t>
      </w:r>
      <w:r w:rsidR="00513A2B">
        <w:t>Wild flowers and plants; Development stages; Computer vision; Convolutional neural networks; YOLOv4; YOLOv4-tiny; Mobile app</w:t>
      </w:r>
      <w:r w:rsidR="00513A2B" w:rsidRPr="005D507A">
        <w:t xml:space="preserve"> </w:t>
      </w:r>
      <w:r w:rsidRPr="005D507A">
        <w:fldChar w:fldCharType="begin"/>
      </w:r>
      <w:r w:rsidRPr="005D507A">
        <w:instrText xml:space="preserve"> KEYWORDS \* Lower \* MERGEFORMAT </w:instrText>
      </w:r>
      <w:r w:rsidRPr="005D507A">
        <w:fldChar w:fldCharType="end"/>
      </w:r>
      <w:r w:rsidRPr="005D507A">
        <w:fldChar w:fldCharType="begin"/>
      </w:r>
      <w:r w:rsidRPr="005D507A">
        <w:instrText xml:space="preserve"> KEYWORDS  \* MERGEFORMAT </w:instrText>
      </w:r>
      <w:r w:rsidRPr="005D507A">
        <w:fldChar w:fldCharType="end"/>
      </w:r>
    </w:p>
    <w:p w14:paraId="47BD3A22" w14:textId="77777777" w:rsidR="00A633FA" w:rsidRPr="005D507A" w:rsidRDefault="00A633FA" w:rsidP="005D507A">
      <w:pPr>
        <w:pStyle w:val="IReceived"/>
      </w:pPr>
      <w:r w:rsidRPr="005D507A">
        <w:rPr>
          <w:b/>
          <w:bCs/>
        </w:rPr>
        <w:t>Received:</w:t>
      </w:r>
      <w:r w:rsidRPr="005D507A">
        <w:t xml:space="preserve"> </w:t>
      </w:r>
      <w:r w:rsidRPr="005D507A">
        <w:fldChar w:fldCharType="begin"/>
      </w:r>
      <w:r w:rsidRPr="005D507A">
        <w:instrText xml:space="preserve"> MACROBUTTON NoMacro [Enter date] </w:instrText>
      </w:r>
      <w:r w:rsidRPr="005D507A">
        <w:fldChar w:fldCharType="end"/>
      </w:r>
    </w:p>
    <w:p w14:paraId="416BF7AE" w14:textId="1CDE0AE9" w:rsidR="00A633FA" w:rsidRPr="00D93337" w:rsidRDefault="00513A2B" w:rsidP="00610736">
      <w:pPr>
        <w:pStyle w:val="IAbstract"/>
      </w:pPr>
      <w:r w:rsidRPr="00513A2B">
        <w:t>Wild flowers and plants appear spontaneously. They form the ecological basis on which life depends. They play a fundamental role in the regeneration of natural life and the balance of ecological systems. However, this irreplaceable natural heritage is at risk of being lost due to human activity and climate change. The work presented in this paper contributes to the conservation effort. It is based on a previous study by the same authors, which identified computer vision as a suitable technological platform for detecting and monitoring the development stages of wild flowers and plants. It describes the process of developing a mobile application that uses YOLOv4 and YOLOv4-tiny convolutional neural networks to detect the stages of development of   wild flowers and plants. This application could be used by visitors in a nature park to provide information and raise awareness about the  wild flowers and plants they find along the roads and trails.</w:t>
      </w:r>
    </w:p>
    <w:p w14:paraId="185BF09C" w14:textId="53DCA83C" w:rsidR="00A633FA" w:rsidRPr="00B87550" w:rsidRDefault="00414563" w:rsidP="00B87550">
      <w:pPr>
        <w:pStyle w:val="IAbstractSI"/>
        <w:rPr>
          <w:lang w:val="sl-SI"/>
        </w:rPr>
      </w:pPr>
      <w:r w:rsidRPr="003F2B31">
        <w:rPr>
          <w:lang w:val="sl-SI"/>
        </w:rPr>
        <w:t xml:space="preserve">Povzetek: </w:t>
      </w:r>
      <w:r w:rsidR="00B87550" w:rsidRPr="00B87550">
        <w:rPr>
          <w:lang w:val="sl-SI"/>
        </w:rPr>
        <w:t>Divje rože in rastline se pojavljajo spontano. Predstavljajo ekološko osnovo, od katere je odvisno življenje. Imajo temeljno vlogo pri obnavljanju naravnega življenja in ravnovesju ekoloških sistemov. Vendar tej nenadomestljivi naravni dediščini grozi izginotje zaradi človekovih dejavnosti in podnebnih sprememb. Delo, predstavljeno v tem dokumentu, prispeva k prizadevanjem za ohranjanje narave. Temelji na predhodni študiji istih avtorjev, ki je računalniški vid opredelila kot primerno tehnološko platformo za zaznavanje in spremljanje razvojnih faz divjega cvetja in rastlin. Opisan je postopek razvoja mobilne aplikacije, ki za zaznavanje razvojnih stopenj divjega cvetja in rastlin uporablja konvolucijske nevronske mreže YOLOv4 in YOLOv4-tiny. To aplikacijo bi lahko uporabljali obiskovalci naravnega parka za zagotavljanje informacij in ozaveščanje o divjem cvetju in rastlinah, ki jih najdejo ob cestah in poteh.</w:t>
      </w:r>
    </w:p>
    <w:p w14:paraId="1A2A46B3" w14:textId="77777777" w:rsidR="00A633FA" w:rsidRPr="001A0C72" w:rsidRDefault="00A633FA">
      <w:pPr>
        <w:rPr>
          <w:lang w:val="sl-SI"/>
        </w:rPr>
        <w:sectPr w:rsidR="00A633FA" w:rsidRPr="001A0C72" w:rsidSect="00602A28">
          <w:headerReference w:type="even" r:id="rId7"/>
          <w:headerReference w:type="default" r:id="rId8"/>
          <w:headerReference w:type="first" r:id="rId9"/>
          <w:pgSz w:w="11906" w:h="16838" w:code="9"/>
          <w:pgMar w:top="1644" w:right="1077" w:bottom="1134" w:left="1304" w:header="936" w:footer="720" w:gutter="0"/>
          <w:pgNumType w:start="501"/>
          <w:cols w:space="720"/>
          <w:titlePg/>
        </w:sectPr>
      </w:pPr>
    </w:p>
    <w:p w14:paraId="62E6F314" w14:textId="12C87339" w:rsidR="009F1CF1" w:rsidRPr="0094533B" w:rsidRDefault="00512E84" w:rsidP="001954C2">
      <w:pPr>
        <w:pStyle w:val="Heading1"/>
        <w:sectPr w:rsidR="009F1CF1" w:rsidRPr="0094533B" w:rsidSect="00602A28">
          <w:headerReference w:type="even" r:id="rId10"/>
          <w:type w:val="continuous"/>
          <w:pgSz w:w="11906" w:h="16838" w:code="9"/>
          <w:pgMar w:top="1644" w:right="1077" w:bottom="1134" w:left="1304" w:header="936" w:footer="720" w:gutter="0"/>
          <w:cols w:num="2" w:space="284"/>
        </w:sectPr>
      </w:pPr>
      <w:r w:rsidRPr="0094533B">
        <w:t>Introduction</w:t>
      </w:r>
    </w:p>
    <w:p w14:paraId="28CBEC4D" w14:textId="77777777" w:rsidR="0094533B" w:rsidRPr="0094533B" w:rsidRDefault="0094533B" w:rsidP="0094533B">
      <w:pPr>
        <w:pStyle w:val="IText"/>
      </w:pPr>
      <w:r w:rsidRPr="0094533B">
        <w:t xml:space="preserve">Plants are recognized as a vital part of the world's biological diversity and an essential resource for the planet. They play a fundamental role in maintaining basic ecosystem functions and are indispensable for the survival of animal life on our planet </w:t>
      </w:r>
      <w:sdt>
        <w:sdtPr>
          <w:tag w:val="MENDELEY_CITATION_v3_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"/>
          <w:id w:val="2139287160"/>
          <w:placeholder>
            <w:docPart w:val="F2FE0191CC72F34EACB3BD7861F6797C"/>
          </w:placeholder>
        </w:sdtPr>
        <w:sdtContent>
          <w:r w:rsidRPr="0094533B">
            <w:t>[1]</w:t>
          </w:r>
        </w:sdtContent>
      </w:sdt>
      <w:r w:rsidRPr="0094533B">
        <w:t xml:space="preserve">. While agricultural plants provide food and basic fibers, many wild plants are of great economic and cultural importance and have enormous potential, serving as food, medicine, fuel, clothing and common shelter  </w:t>
      </w:r>
      <w:sdt>
        <w:sdtPr>
          <w:tag w:val="MENDELEY_CITATION_v3_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"/>
          <w:id w:val="-1084377333"/>
          <w:placeholder>
            <w:docPart w:val="98B896E17B9DDE4189565B692DAAC9A8"/>
          </w:placeholder>
        </w:sdtPr>
        <w:sdtContent>
          <w:r w:rsidRPr="0094533B">
            <w:t>[2]</w:t>
          </w:r>
        </w:sdtContent>
      </w:sdt>
      <w:r w:rsidRPr="0094533B">
        <w:t xml:space="preserve">, </w:t>
      </w:r>
      <w:sdt>
        <w:sdtPr>
          <w:tag w:val="MENDELEY_CITATION_v3_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"/>
          <w:id w:val="-1800298427"/>
          <w:placeholder>
            <w:docPart w:val="392F708CAD71574AAE23096070C2A890"/>
          </w:placeholder>
        </w:sdtPr>
        <w:sdtContent>
          <w:r w:rsidRPr="0094533B">
            <w:t>[3]</w:t>
          </w:r>
        </w:sdtContent>
      </w:sdt>
      <w:r w:rsidRPr="0094533B">
        <w:t>.</w:t>
      </w:r>
    </w:p>
    <w:p w14:paraId="32352176" w14:textId="77777777" w:rsidR="0094533B" w:rsidRPr="0094533B" w:rsidRDefault="0094533B" w:rsidP="0094533B">
      <w:pPr>
        <w:pStyle w:val="IText"/>
      </w:pPr>
      <w:r w:rsidRPr="0094533B">
        <w:t xml:space="preserve">Given the growing number of endogenous and/or wild flowers and plants at risk of extinction and in decline due to climate change and the impact of human action </w:t>
      </w:r>
      <w:sdt>
        <w:sdtPr>
          <w:tag w:val="MENDELEY_CITATION_v3_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"/>
          <w:id w:val="-287511547"/>
          <w:placeholder>
            <w:docPart w:val="6B3EFBDD66700E45871EFD44075E5EA5"/>
          </w:placeholder>
        </w:sdtPr>
        <w:sdtContent>
          <w:r w:rsidRPr="0094533B">
            <w:t>[4], [5]</w:t>
          </w:r>
        </w:sdtContent>
      </w:sdt>
      <w:r w:rsidRPr="0094533B">
        <w:t xml:space="preserve">, there is an urgent need to contribute technological solutions for their conservation and preservation. Detecting, monitoring and following the development stages of endogenous and/or wild flowers and plants can alert biologists and researchers linked to the various areas </w:t>
      </w:r>
      <w:r w:rsidRPr="0094533B">
        <w:t>of biodiversity to possible problems with the surrounding environment, which can help them make more informed decisions about how to manage and protect natural parks or preserved areas. On the other hand, it can support and help inform tourists and the community in general about wild flowers and plants found along roads and trails. This promotion of awareness about wild flowers and plants is aimed at promoting environmental sustainability, but also the development of economic and cultural activities in regions where these plants grow.</w:t>
      </w:r>
    </w:p>
    <w:p w14:paraId="3B517D64" w14:textId="77777777" w:rsidR="0094533B" w:rsidRPr="0094533B" w:rsidRDefault="0094533B" w:rsidP="0094533B">
      <w:pPr>
        <w:pStyle w:val="IText"/>
      </w:pPr>
      <w:r w:rsidRPr="0094533B">
        <w:t xml:space="preserve">The development stages of wild flowers and plants can be classified as follows </w:t>
      </w:r>
      <w:sdt>
        <w:sdtPr>
          <w:tag w:val="MENDELEY_CITATION_v3_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"/>
          <w:id w:val="1166443733"/>
          <w:placeholder>
            <w:docPart w:val="D421FF09DFA9D24D814B5ACF5C43AE9A"/>
          </w:placeholder>
        </w:sdtPr>
        <w:sdtContent>
          <w:r w:rsidRPr="0094533B">
            <w:t>[6]</w:t>
          </w:r>
        </w:sdtContent>
      </w:sdt>
      <w:r w:rsidRPr="0094533B">
        <w:t xml:space="preserve">: 1) sprout: this stage typically takes place underground, where the plant begins to grow from its seed; 2) seedling: this stage is characterized by the spread of roots and the appearance of the first leaves; 3) vegetative: this stage is identified by the development of stems and foliage; 4) budding: this stage </w:t>
      </w:r>
      <w:r w:rsidRPr="0094533B">
        <w:lastRenderedPageBreak/>
        <w:t>can be identified by the appearance of buds on the plant; 5) flowering: this stage is recognized by the appearance of flowers, which consequently causes pollination and can be accompanied by the appearance of fruit in the early stages; 6) ripening: this stage is identified by the appearance of ripe fruit. The sprout stage cannot be identified by computer vision techniques, as it takes place underground.</w:t>
      </w:r>
    </w:p>
    <w:p w14:paraId="404430C8" w14:textId="77777777" w:rsidR="0094533B" w:rsidRPr="0094533B" w:rsidRDefault="0094533B" w:rsidP="0094533B">
      <w:pPr>
        <w:pStyle w:val="IText"/>
      </w:pPr>
      <w:r w:rsidRPr="0094533B">
        <w:t xml:space="preserve">This work follows on from the conclusions presented in a previous paper by the same authors </w:t>
      </w:r>
      <w:sdt>
        <w:sdtPr>
          <w:tag w:val="MENDELEY_CITATION_v3_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"/>
          <w:id w:val="-2131924219"/>
          <w:placeholder>
            <w:docPart w:val="8D71A51CCB520440BDB019F6B5C57B05"/>
          </w:placeholder>
        </w:sdtPr>
        <w:sdtContent>
          <w:r w:rsidRPr="0094533B">
            <w:t>[7]</w:t>
          </w:r>
        </w:sdtContent>
      </w:sdt>
      <w:r w:rsidRPr="0094533B">
        <w:t>, which analyzed computer vision as a suitable technological platform for detecting and monitoring the development stages of wild flowers and plants. It presented a survey of the research in this field and applications related to plant identification and plant disease detection. The most promising computer vision techniques were identified, and open problems and challenges were discussed.</w:t>
      </w:r>
    </w:p>
    <w:p w14:paraId="13103F20" w14:textId="77777777" w:rsidR="0094533B" w:rsidRPr="0094533B" w:rsidRDefault="0094533B" w:rsidP="0094533B">
      <w:pPr>
        <w:pStyle w:val="IText"/>
      </w:pPr>
      <w:r w:rsidRPr="0094533B">
        <w:t>The work presented in this article is one of the stages of an ongoing project which aims to develop a mobile application and system based on computer vision techniques to detect and monitor the stages of development of wild flowers and plants. The application can be used by visitors to a nature park to provide information and raise awareness about the wild flowers and plants they encounter along the roads and trails. The system will allow scientists and biologists, or the merely curious, to remotely monitor and collect information on the stages of development of wild flowers and plants.</w:t>
      </w:r>
    </w:p>
    <w:p w14:paraId="715279A0" w14:textId="77777777" w:rsidR="0094533B" w:rsidRPr="0094533B" w:rsidRDefault="0094533B" w:rsidP="0094533B">
      <w:pPr>
        <w:pStyle w:val="IText"/>
      </w:pPr>
      <w:r w:rsidRPr="0094533B">
        <w:t xml:space="preserve">Although there are already mobile applications that can identify plant species, such as those available in </w:t>
      </w:r>
      <w:sdt>
        <w:sdtPr>
          <w:tag w:val="MENDELEY_CITATION_v3_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"/>
          <w:id w:val="-1428264794"/>
          <w:placeholder>
            <w:docPart w:val="20BA047AB8B25E4E911DCB9BFE2E1BE5"/>
          </w:placeholder>
        </w:sdtPr>
        <w:sdtContent>
          <w:r w:rsidRPr="0094533B">
            <w:t>[8], [9]</w:t>
          </w:r>
        </w:sdtContent>
      </w:sdt>
      <w:r w:rsidRPr="0094533B">
        <w:t>, to the best of the authors' knowledge, at the time of writing this article, there is still no mobile application capable of classifying the developmental stages of wild flowers and plants. Therefore, the main contributions of this article are: 1) the creation of a dataset with the stages of development of a wild plant; 2) a performance evaluation study of the convolutional neural network (CNN) models YOLOv4 and YOLOv4-tiny for detecting the stages of development of this wild plant; 3) the description of the process of developing a mobile application, compatible with the Android platform, which uses these CNNs.</w:t>
      </w:r>
    </w:p>
    <w:p w14:paraId="0410E883" w14:textId="77777777" w:rsidR="0094533B" w:rsidRPr="0094533B" w:rsidRDefault="0094533B" w:rsidP="0094533B">
      <w:pPr>
        <w:pStyle w:val="IText"/>
      </w:pPr>
      <w:r w:rsidRPr="0094533B">
        <w:t>This application is aimed at visitors or workers in nature parks. It works by capturing an image of the plant or flower. Then, using these computer vision techniques, it will be able to identify the species of the wild plant, as well as determine its stage of development, and to provide additional information about them.</w:t>
      </w:r>
    </w:p>
    <w:p w14:paraId="6B68BA0D" w14:textId="17B4A6F5" w:rsidR="005139C9" w:rsidRPr="00281FA0" w:rsidRDefault="0094533B" w:rsidP="0094533B">
      <w:pPr>
        <w:pStyle w:val="IText"/>
      </w:pPr>
      <w:r w:rsidRPr="0094533B">
        <w:t>The rest of the paper is organized as follows. Section 2 introduces the main concepts of the computer vision techniques used in the context of this work and presents a performance assessment. Section 3 describes the implementation process and the operation of the mobile application developed in the context of this work. Finally, Section 4 concludes the article and presents future work.</w:t>
      </w:r>
    </w:p>
    <w:p w14:paraId="3EEF9AAF" w14:textId="090DFEAC" w:rsidR="0035632F" w:rsidRPr="00281FA0" w:rsidRDefault="0035632F" w:rsidP="005139C9">
      <w:pPr>
        <w:pStyle w:val="IText"/>
      </w:pPr>
    </w:p>
    <w:p w14:paraId="51054C34" w14:textId="7DFF78B0" w:rsidR="000154DE" w:rsidRPr="00F96A7D" w:rsidRDefault="006D265F" w:rsidP="00F96A7D">
      <w:pPr>
        <w:pStyle w:val="Heading1"/>
        <w:rPr>
          <w:lang w:val="en-PT" w:eastAsia="en-GB"/>
        </w:rPr>
      </w:pPr>
      <w:r w:rsidRPr="006D265F">
        <w:t>Computer Vision Techniques</w:t>
      </w:r>
      <w:r w:rsidR="0035632F" w:rsidRPr="00281FA0">
        <w:t xml:space="preserve"> </w:t>
      </w:r>
    </w:p>
    <w:p w14:paraId="404EDF48" w14:textId="3AAE9FA3" w:rsidR="0040450D" w:rsidRDefault="006D265F" w:rsidP="005D6ABB">
      <w:pPr>
        <w:pStyle w:val="IText"/>
      </w:pPr>
      <w:r w:rsidRPr="006D265F">
        <w:t xml:space="preserve">Computer vision techniques include a variety of algorithms, models and procedures that allow computers to analyze visual data such as photographs and videos [10] </w:t>
      </w:r>
      <w:r w:rsidRPr="006D265F">
        <w:t>and perform tasks such as object detection and classification [11]. Object detection is the task of locating an object in the visual input, while object classification involves assigning a classification to the objects detected in that same input [12]. These concepts are illustrated in Figure 1. Although these tasks differ, deep learning is often used for both.</w:t>
      </w:r>
    </w:p>
    <w:p w14:paraId="1C2C3498" w14:textId="77777777" w:rsidR="006D265F" w:rsidRDefault="006D265F" w:rsidP="005D6ABB">
      <w:pPr>
        <w:pStyle w:val="IText"/>
      </w:pPr>
    </w:p>
    <w:p w14:paraId="48ACDF6C" w14:textId="0C73DAF4" w:rsidR="006D265F" w:rsidRDefault="00CE44EA" w:rsidP="00CE44EA">
      <w:pPr>
        <w:pStyle w:val="IText"/>
        <w:ind w:firstLine="0"/>
      </w:pPr>
      <w:r w:rsidRPr="0002553E">
        <w:rPr>
          <w:noProof/>
        </w:rPr>
        <w:drawing>
          <wp:inline distT="0" distB="0" distL="0" distR="0" wp14:anchorId="53A37D29" wp14:editId="0086B48F">
            <wp:extent cx="2933700" cy="1613535"/>
            <wp:effectExtent l="0" t="0" r="0" b="0"/>
            <wp:docPr id="581402460" name="Picture 581402460" descr="Uma imagem com texto,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Uma imagem com texto, design&#10;&#10;Descrição gerada automaticamente"/>
                    <pic:cNvPicPr>
                      <a:picLocks noChangeAspect="1" noChangeArrowheads="1"/>
                    </pic:cNvPicPr>
                  </pic:nvPicPr>
                  <pic:blipFill>
                    <a:blip r:embed="rId11">
                      <a:extLst>
                        <a:ext uri="{28A0092B-C50C-407E-A947-70E740481C1C}">
                          <a14:useLocalDpi xmlns:a14="http://schemas.microsoft.com/office/drawing/2010/main" val="0"/>
                        </a:ext>
                      </a:extLst>
                    </a:blip>
                    <a:srcRect l="25636" t="35216" r="30843" b="32913"/>
                    <a:stretch>
                      <a:fillRect/>
                    </a:stretch>
                  </pic:blipFill>
                  <pic:spPr bwMode="auto">
                    <a:xfrm>
                      <a:off x="0" y="0"/>
                      <a:ext cx="2933700" cy="1613535"/>
                    </a:xfrm>
                    <a:prstGeom prst="rect">
                      <a:avLst/>
                    </a:prstGeom>
                    <a:noFill/>
                    <a:ln>
                      <a:noFill/>
                    </a:ln>
                  </pic:spPr>
                </pic:pic>
              </a:graphicData>
            </a:graphic>
          </wp:inline>
        </w:drawing>
      </w:r>
    </w:p>
    <w:p w14:paraId="1C4A182B" w14:textId="1690F689" w:rsidR="00CE44EA" w:rsidRPr="00CE44EA" w:rsidRDefault="00CE44EA" w:rsidP="00CE44EA">
      <w:pPr>
        <w:pStyle w:val="Caption"/>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1</w:t>
      </w:r>
      <w:r w:rsidRPr="00CE44EA">
        <w:rPr>
          <w:b/>
          <w:bCs/>
        </w:rPr>
        <w:fldChar w:fldCharType="end"/>
      </w:r>
      <w:r w:rsidRPr="00CE44EA">
        <w:rPr>
          <w:b/>
          <w:bCs/>
        </w:rPr>
        <w:t>.</w:t>
      </w:r>
      <w:r>
        <w:t xml:space="preserve"> </w:t>
      </w:r>
      <w:r w:rsidRPr="00CE44EA">
        <w:t>Illustration of object classification and detection</w:t>
      </w:r>
      <w:r w:rsidR="00B62883">
        <w:t xml:space="preserve"> concepts</w:t>
      </w:r>
      <w:r w:rsidRPr="00CE44EA">
        <w:t>.</w:t>
      </w:r>
    </w:p>
    <w:p w14:paraId="7BBCFD30" w14:textId="77777777" w:rsidR="00CE44EA" w:rsidRDefault="00CE44EA" w:rsidP="00CE44EA">
      <w:pPr>
        <w:pStyle w:val="IText"/>
        <w:ind w:firstLine="0"/>
      </w:pPr>
    </w:p>
    <w:p w14:paraId="50850484" w14:textId="77777777" w:rsidR="00CE44EA" w:rsidRDefault="00CE44EA" w:rsidP="00CE44EA">
      <w:pPr>
        <w:pStyle w:val="IText"/>
      </w:pPr>
      <w:r w:rsidRPr="00CE44EA">
        <w:t xml:space="preserve">Deep learning is a subfield of machine learning, which focuses on the creation and training of convolutional neural networks. This training is carried out by learning patterns from a large volume of data </w:t>
      </w:r>
      <w:sdt>
        <w:sdtPr>
          <w:tag w:val="MENDELEY_CITATION_v3_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"/>
          <w:id w:val="127286813"/>
          <w:placeholder>
            <w:docPart w:val="DF2D84A3FCB2B9408440D40EB73323CE"/>
          </w:placeholder>
        </w:sdtPr>
        <w:sdtContent>
          <w:r w:rsidRPr="00CE44EA">
            <w:t>[13]</w:t>
          </w:r>
        </w:sdtContent>
      </w:sdt>
      <w:r w:rsidRPr="00CE44EA">
        <w:t xml:space="preserve">, such as a dataset of images. This training is possible because CNNs are made up of layers of interconnected nodes, which simulate the behavior of neurons in a human brain </w:t>
      </w:r>
      <w:sdt>
        <w:sdtPr>
          <w:tag w:val="MENDELEY_CITATION_v3_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"/>
          <w:id w:val="395868529"/>
          <w:placeholder>
            <w:docPart w:val="2B94E01F004D124686B775FD29CEE78C"/>
          </w:placeholder>
        </w:sdtPr>
        <w:sdtContent>
          <w:r w:rsidRPr="00CE44EA">
            <w:t>[13]</w:t>
          </w:r>
        </w:sdtContent>
      </w:sdt>
      <w:r w:rsidRPr="00CE44EA">
        <w:t xml:space="preserve">. These concepts are illustrated in Figure 2. Training CNNs makes it possible to detect patterns, and consequently to detect and classify objects </w:t>
      </w:r>
      <w:sdt>
        <w:sdtPr>
          <w:tag w:val="MENDELEY_CITATION_v3_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"/>
          <w:id w:val="1414579804"/>
          <w:placeholder>
            <w:docPart w:val="2CCAF4E4A0F03A4F910C66040C32E0FC"/>
          </w:placeholder>
        </w:sdtPr>
        <w:sdtContent>
          <w:r w:rsidRPr="00CE44EA">
            <w:t>[14]</w:t>
          </w:r>
        </w:sdtContent>
      </w:sdt>
      <w:r w:rsidRPr="00CE44EA">
        <w:t>.</w:t>
      </w:r>
    </w:p>
    <w:p w14:paraId="527722A7" w14:textId="77777777" w:rsidR="00CE44EA" w:rsidRPr="00CE44EA" w:rsidRDefault="00CE44EA" w:rsidP="00CE44EA">
      <w:pPr>
        <w:pStyle w:val="IText"/>
      </w:pPr>
    </w:p>
    <w:p w14:paraId="1A0B175E" w14:textId="77777777" w:rsidR="00CE44EA" w:rsidRPr="00CE44EA" w:rsidRDefault="00CE44EA" w:rsidP="00CE44EA">
      <w:pPr>
        <w:pStyle w:val="IText"/>
        <w:ind w:firstLine="0"/>
      </w:pPr>
      <w:r w:rsidRPr="00CE44EA">
        <w:rPr>
          <w:noProof/>
        </w:rPr>
        <w:drawing>
          <wp:inline distT="0" distB="0" distL="0" distR="0" wp14:anchorId="6FBFBFDC" wp14:editId="4E9110B3">
            <wp:extent cx="2933700" cy="2246000"/>
            <wp:effectExtent l="0" t="0" r="0" b="1905"/>
            <wp:docPr id="1534777505" name="Picture 1534777505" descr="Uma imagem com diagrama, círculo, file, Simetr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Uma imagem com diagrama, círculo, file, Simetria&#10;&#10;Descrição gerada automa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8416" cy="2264922"/>
                    </a:xfrm>
                    <a:prstGeom prst="rect">
                      <a:avLst/>
                    </a:prstGeom>
                    <a:noFill/>
                    <a:ln>
                      <a:noFill/>
                    </a:ln>
                  </pic:spPr>
                </pic:pic>
              </a:graphicData>
            </a:graphic>
          </wp:inline>
        </w:drawing>
      </w:r>
    </w:p>
    <w:p w14:paraId="368C3BB4" w14:textId="1F392734" w:rsidR="00CE44EA" w:rsidRDefault="00CE44EA" w:rsidP="00B40F2C">
      <w:pPr>
        <w:pStyle w:val="IText"/>
        <w:ind w:firstLine="0"/>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2</w:t>
      </w:r>
      <w:r w:rsidRPr="00CE44EA">
        <w:fldChar w:fldCharType="end"/>
      </w:r>
      <w:r w:rsidRPr="00CE44EA">
        <w:rPr>
          <w:b/>
          <w:bCs/>
        </w:rPr>
        <w:t>.</w:t>
      </w:r>
      <w:r>
        <w:rPr>
          <w:b/>
          <w:bCs/>
        </w:rPr>
        <w:t xml:space="preserve"> </w:t>
      </w:r>
      <w:r w:rsidRPr="00CE44EA">
        <w:t>The structure of a convolutional neural network.</w:t>
      </w:r>
    </w:p>
    <w:p w14:paraId="28AF5FEF" w14:textId="77777777" w:rsidR="00CE44EA" w:rsidRPr="00CE44EA" w:rsidRDefault="00CE44EA" w:rsidP="00CE44EA">
      <w:pPr>
        <w:pStyle w:val="IText"/>
        <w:rPr>
          <w:b/>
          <w:bCs/>
        </w:rPr>
      </w:pPr>
    </w:p>
    <w:p w14:paraId="01DC47C9" w14:textId="1DCBA0DA" w:rsidR="00CE44EA" w:rsidRPr="00CE44EA" w:rsidRDefault="00CE44EA" w:rsidP="00B40F2C">
      <w:pPr>
        <w:pStyle w:val="IText"/>
        <w:ind w:firstLine="360"/>
      </w:pPr>
      <w:r w:rsidRPr="00CE44EA">
        <w:t xml:space="preserve">In </w:t>
      </w:r>
      <w:r>
        <w:t xml:space="preserve">a </w:t>
      </w:r>
      <w:r w:rsidRPr="00CE44EA">
        <w:t xml:space="preserve">previous work </w:t>
      </w:r>
      <w:sdt>
        <w:sdtPr>
          <w:tag w:val="MENDELEY_CITATION_v3_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"/>
          <w:id w:val="905268205"/>
          <w:placeholder>
            <w:docPart w:val="5F3190C87162AC47A339E7AC34A744D0"/>
          </w:placeholder>
        </w:sdtPr>
        <w:sdtContent>
          <w:r w:rsidRPr="00CE44EA">
            <w:t>[7]</w:t>
          </w:r>
        </w:sdtContent>
      </w:sdt>
      <w:r w:rsidRPr="00CE44EA">
        <w:t xml:space="preserve"> by the same authors of this article, it was found that over the years, various CNN models have been considered in the literature for the tasks of plant identification and plant disease detection. Given the results reported in </w:t>
      </w:r>
      <w:sdt>
        <w:sdtPr>
          <w:tag w:val="MENDELEY_CITATION_v3_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"/>
          <w:id w:val="2062202963"/>
          <w:placeholder>
            <w:docPart w:val="4DD78EF912EFBE4BB49E8516D78A8F90"/>
          </w:placeholder>
        </w:sdtPr>
        <w:sdtContent>
          <w:r w:rsidRPr="00CE44EA">
            <w:t>[15]</w:t>
          </w:r>
        </w:sdtContent>
      </w:sdt>
      <w:r w:rsidRPr="00CE44EA">
        <w:t xml:space="preserve">, </w:t>
      </w:r>
      <w:sdt>
        <w:sdtPr>
          <w:tag w:val="MENDELEY_CITATION_v3_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"/>
          <w:id w:val="1635368986"/>
          <w:placeholder>
            <w:docPart w:val="4DD78EF912EFBE4BB49E8516D78A8F90"/>
          </w:placeholder>
        </w:sdtPr>
        <w:sdtContent>
          <w:r w:rsidRPr="00CE44EA">
            <w:t>[16]</w:t>
          </w:r>
        </w:sdtContent>
      </w:sdt>
      <w:r w:rsidRPr="00CE44EA">
        <w:t xml:space="preserve"> and </w:t>
      </w:r>
      <w:sdt>
        <w:sdtPr>
          <w:tag w:val="MENDELEY_CITATION_v3_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"/>
          <w:id w:val="1772439807"/>
          <w:placeholder>
            <w:docPart w:val="4DD78EF912EFBE4BB49E8516D78A8F90"/>
          </w:placeholder>
        </w:sdtPr>
        <w:sdtContent>
          <w:r w:rsidRPr="00CE44EA">
            <w:t>[17]</w:t>
          </w:r>
        </w:sdtContent>
      </w:sdt>
      <w:r w:rsidRPr="00CE44EA">
        <w:t xml:space="preserve">, it was concluded that YOLOv3 or YOLOv4 would be the best option to consider when developing a mobile application to detect the development stages of wild flowers and plants. These models are fast, require relatively little processing capacity and allow results to be obtained in real time. </w:t>
      </w:r>
      <w:r w:rsidRPr="00CE44EA">
        <w:lastRenderedPageBreak/>
        <w:t>These characteristics fit perfectly with the requirements of the mobile application presented in this paper.</w:t>
      </w:r>
    </w:p>
    <w:p w14:paraId="40FED4D3" w14:textId="77777777" w:rsidR="00CE44EA" w:rsidRPr="00CE44EA" w:rsidRDefault="00CE44EA" w:rsidP="00B40F2C">
      <w:pPr>
        <w:pStyle w:val="Heading2"/>
      </w:pPr>
      <w:r w:rsidRPr="00CE44EA">
        <w:t>YOLOv4 e YOLOv4-tiny</w:t>
      </w:r>
    </w:p>
    <w:p w14:paraId="0B37712E" w14:textId="77777777" w:rsidR="00CE44EA" w:rsidRDefault="00CE44EA" w:rsidP="00B40F2C">
      <w:pPr>
        <w:pStyle w:val="IText"/>
      </w:pPr>
      <w:r w:rsidRPr="00CE44EA">
        <w:t xml:space="preserve">The YOLO (You Only Look Once) model </w:t>
      </w:r>
      <w:sdt>
        <w:sdtPr>
          <w:tag w:val="MENDELEY_CITATION_v3_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"/>
          <w:id w:val="-922252968"/>
          <w:placeholder>
            <w:docPart w:val="77691E37CD48C44C8A60EF19445CDB42"/>
          </w:placeholder>
        </w:sdtPr>
        <w:sdtContent>
          <w:r w:rsidRPr="00CE44EA">
            <w:t>[18]</w:t>
          </w:r>
        </w:sdtContent>
      </w:sdt>
      <w:r w:rsidRPr="00CE44EA">
        <w:t xml:space="preserve"> analyses images quickly by dividing an image into a grid, predicting the bounding boxes, confidence levels and class probabilities of the objects. The result is a set of objects bounding boxes, with class names and confidence levels </w:t>
      </w:r>
      <w:sdt>
        <w:sdtPr>
          <w:tag w:val="MENDELEY_CITATION_v3_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"/>
          <w:id w:val="1792628524"/>
          <w:placeholder>
            <w:docPart w:val="5AEB00C393FFAB46ABCA16684FD62BAF"/>
          </w:placeholder>
        </w:sdtPr>
        <w:sdtContent>
          <w:r w:rsidRPr="00CE44EA">
            <w:t>[18]</w:t>
          </w:r>
        </w:sdtContent>
      </w:sdt>
      <w:r w:rsidRPr="00CE44EA">
        <w:t>. These concepts are illustrated in Figure 3.</w:t>
      </w:r>
    </w:p>
    <w:p w14:paraId="518D9309" w14:textId="77777777" w:rsidR="00B40F2C" w:rsidRPr="00CE44EA" w:rsidRDefault="00B40F2C" w:rsidP="00B40F2C">
      <w:pPr>
        <w:pStyle w:val="IText"/>
        <w:rPr>
          <w:lang w:bidi="en-US"/>
        </w:rPr>
      </w:pPr>
    </w:p>
    <w:p w14:paraId="68FDB2F9" w14:textId="77777777" w:rsidR="00CE44EA" w:rsidRPr="00CE44EA" w:rsidRDefault="00CE44EA" w:rsidP="00B40F2C">
      <w:pPr>
        <w:pStyle w:val="IText"/>
        <w:ind w:firstLine="0"/>
      </w:pPr>
      <w:r w:rsidRPr="00CE44EA">
        <w:rPr>
          <w:noProof/>
        </w:rPr>
        <w:drawing>
          <wp:inline distT="0" distB="0" distL="0" distR="0" wp14:anchorId="196A2BBA" wp14:editId="191C3592">
            <wp:extent cx="3036277" cy="2101002"/>
            <wp:effectExtent l="0" t="0" r="0" b="0"/>
            <wp:docPr id="1949035034" name="Imagem 1949035034" descr="Uma imagem com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4" name="Imagem 1949035034" descr="Uma imagem com captura de ecrã&#10;&#10;Descrição gerad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4049" cy="2113299"/>
                    </a:xfrm>
                    <a:prstGeom prst="rect">
                      <a:avLst/>
                    </a:prstGeom>
                    <a:noFill/>
                    <a:ln>
                      <a:noFill/>
                    </a:ln>
                  </pic:spPr>
                </pic:pic>
              </a:graphicData>
            </a:graphic>
          </wp:inline>
        </w:drawing>
      </w:r>
    </w:p>
    <w:p w14:paraId="67C7DC50" w14:textId="01D4D1E0" w:rsidR="00CE44EA" w:rsidRPr="00CE44EA" w:rsidRDefault="00CE44EA" w:rsidP="00B40F2C">
      <w:pPr>
        <w:pStyle w:val="IText"/>
        <w:ind w:firstLine="0"/>
        <w:jc w:val="center"/>
        <w:rPr>
          <w:b/>
          <w:bCs/>
        </w:rP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3</w:t>
      </w:r>
      <w:r w:rsidRPr="00CE44EA">
        <w:fldChar w:fldCharType="end"/>
      </w:r>
      <w:r w:rsidRPr="00CE44EA">
        <w:rPr>
          <w:b/>
          <w:bCs/>
        </w:rPr>
        <w:t>.</w:t>
      </w:r>
      <w:r w:rsidR="00EE775F">
        <w:rPr>
          <w:b/>
          <w:bCs/>
        </w:rPr>
        <w:t xml:space="preserve"> </w:t>
      </w:r>
      <w:r w:rsidRPr="00CE44EA">
        <w:t>YOLO model detection process.</w:t>
      </w:r>
    </w:p>
    <w:p w14:paraId="2A15B4F3" w14:textId="77777777" w:rsidR="00B40F2C" w:rsidRDefault="00B40F2C" w:rsidP="00CE44EA">
      <w:pPr>
        <w:pStyle w:val="IText"/>
        <w:ind w:firstLine="0"/>
      </w:pPr>
    </w:p>
    <w:p w14:paraId="795BCB71" w14:textId="2AE83A6A" w:rsidR="00CE44EA" w:rsidRPr="00CE44EA" w:rsidRDefault="00CE44EA" w:rsidP="00B40F2C">
      <w:pPr>
        <w:pStyle w:val="IText"/>
      </w:pPr>
      <w:r w:rsidRPr="00CE44EA">
        <w:t xml:space="preserve">The YOLOv4 model consists of 3 components: backbone, neck and head. YOLOv4 uses CNN CSPDarkNet53 in the backbone, while YOLOv3 uses DarkNet53 </w:t>
      </w:r>
      <w:sdt>
        <w:sdtPr>
          <w:tag w:val="MENDELEY_CITATION_v3_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"/>
          <w:id w:val="-508209841"/>
          <w:placeholder>
            <w:docPart w:val="B0066436F178BB4293257AC671DA7DE2"/>
          </w:placeholder>
        </w:sdtPr>
        <w:sdtContent>
          <w:r w:rsidRPr="00CE44EA">
            <w:t>[19]</w:t>
          </w:r>
        </w:sdtContent>
      </w:sdt>
      <w:r w:rsidRPr="00CE44EA">
        <w:t xml:space="preserve">. This component is responsible for feature extraction, which is the process of transforming data into numerical values. In YOLOv4, the neck component uses Path Aggregation Network (PAN) </w:t>
      </w:r>
      <w:sdt>
        <w:sdtPr>
          <w:tag w:val="MENDELEY_CITATION_v3_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"/>
          <w:id w:val="513423561"/>
          <w:placeholder>
            <w:docPart w:val="A1E41AD5EFE37F4FBBAAA3B547B00388"/>
          </w:placeholder>
        </w:sdtPr>
        <w:sdtContent>
          <w:r w:rsidRPr="00CE44EA">
            <w:t>[17]</w:t>
          </w:r>
        </w:sdtContent>
      </w:sdt>
      <w:r w:rsidRPr="00CE44EA">
        <w:t xml:space="preserve"> to extract feature maps, while YOLOv3 uses Feature Pyramid Extraction (FPN). Finally, the head component consists of applying anchor boxes to the feature map extracted by PAN. These anchor boxes are used to capture the objects and contain a prediction value </w:t>
      </w:r>
      <w:sdt>
        <w:sdtPr>
          <w:tag w:val="MENDELEY_CITATION_v3_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"/>
          <w:id w:val="-1343157765"/>
          <w:placeholder>
            <w:docPart w:val="C3E136973CD1784BBE61E3D4001763B3"/>
          </w:placeholder>
        </w:sdtPr>
        <w:sdtContent>
          <w:r w:rsidRPr="00CE44EA">
            <w:t>[20]</w:t>
          </w:r>
        </w:sdtContent>
      </w:sdt>
      <w:r w:rsidRPr="00CE44EA">
        <w:t xml:space="preserve">. At this stage three heads can be used to identify objects of various sizes, after the feature maps of various scales are joined and subjected to a convolution operation </w:t>
      </w:r>
      <w:sdt>
        <w:sdtPr>
          <w:tag w:val="MENDELEY_CITATION_v3_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"/>
          <w:id w:val="1047722121"/>
          <w:placeholder>
            <w:docPart w:val="0C0F7BF554C8D34D926BCE18461FE9AC"/>
          </w:placeholder>
        </w:sdtPr>
        <w:sdtContent>
          <w:r w:rsidRPr="00CE44EA">
            <w:t>[21]</w:t>
          </w:r>
        </w:sdtContent>
      </w:sdt>
      <w:r w:rsidRPr="00CE44EA">
        <w:t>.</w:t>
      </w:r>
    </w:p>
    <w:p w14:paraId="51989AD9" w14:textId="77777777" w:rsidR="00CE44EA" w:rsidRPr="00CE44EA" w:rsidRDefault="00CE44EA" w:rsidP="004614EB">
      <w:pPr>
        <w:pStyle w:val="IText"/>
      </w:pPr>
      <w:r w:rsidRPr="00CE44EA">
        <w:t xml:space="preserve">The YOLOv4-tiny model is a simplified version of YOLOv4 </w:t>
      </w:r>
      <w:sdt>
        <w:sdtPr>
          <w:tag w:val="MENDELEY_CITATION_v3_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"/>
          <w:id w:val="1696346145"/>
          <w:placeholder>
            <w:docPart w:val="6C7310188E41C746A711BD1ACF48E28A"/>
          </w:placeholder>
        </w:sdtPr>
        <w:sdtContent>
          <w:r w:rsidRPr="00CE44EA">
            <w:t>[22]</w:t>
          </w:r>
        </w:sdtContent>
      </w:sdt>
      <w:r w:rsidRPr="00CE44EA">
        <w:t xml:space="preserve">. The first difference in this model is the use of the CSPDarknet53-tiny CNN </w:t>
      </w:r>
      <w:sdt>
        <w:sdtPr>
          <w:tag w:val="MENDELEY_CITATION_v3_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"/>
          <w:id w:val="948123985"/>
          <w:placeholder>
            <w:docPart w:val="3993551516DD9A44AF274BE7783D41E0"/>
          </w:placeholder>
        </w:sdtPr>
        <w:sdtContent>
          <w:r w:rsidRPr="00CE44EA">
            <w:t>[23]</w:t>
          </w:r>
        </w:sdtContent>
      </w:sdt>
      <w:r w:rsidRPr="00CE44EA">
        <w:t xml:space="preserve">. The neck component of YOLOv4-tiny uses the Feature Pyramid Network (FPN) structure </w:t>
      </w:r>
      <w:sdt>
        <w:sdtPr>
          <w:tag w:val="MENDELEY_CITATION_v3_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"/>
          <w:id w:val="-703865200"/>
          <w:placeholder>
            <w:docPart w:val="42A7B91271CF084281B226FDD3C7DA2E"/>
          </w:placeholder>
        </w:sdtPr>
        <w:sdtContent>
          <w:r w:rsidRPr="00CE44EA">
            <w:t>[23]</w:t>
          </w:r>
        </w:sdtContent>
      </w:sdt>
      <w:r w:rsidRPr="00CE44EA">
        <w:t xml:space="preserve">, a design that improves object detection accuracy and increases detection speed </w:t>
      </w:r>
      <w:sdt>
        <w:sdtPr>
          <w:tag w:val="MENDELEY_CITATION_v3_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"/>
          <w:id w:val="-325911970"/>
          <w:placeholder>
            <w:docPart w:val="DA784681B97E2E43A7EF425EDC9DFF20"/>
          </w:placeholder>
        </w:sdtPr>
        <w:sdtContent>
          <w:r w:rsidRPr="00CE44EA">
            <w:t>[24]</w:t>
          </w:r>
        </w:sdtContent>
      </w:sdt>
      <w:r w:rsidRPr="00CE44EA">
        <w:t xml:space="preserve">. Another difference from YOLOv4 is that YOLOv4-tiny uses only two heads instead of three </w:t>
      </w:r>
      <w:sdt>
        <w:sdtPr>
          <w:tag w:val="MENDELEY_CITATION_v3_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"/>
          <w:id w:val="475959853"/>
          <w:placeholder>
            <w:docPart w:val="C980073EDD413B4EA3870CF350A2D949"/>
          </w:placeholder>
        </w:sdtPr>
        <w:sdtContent>
          <w:r w:rsidRPr="00CE44EA">
            <w:t>[23]</w:t>
          </w:r>
        </w:sdtContent>
      </w:sdt>
      <w:r w:rsidRPr="00CE44EA">
        <w:t xml:space="preserve">. This modification could potentially pose challenges when detecting objects at extreme scales, such as very small objects </w:t>
      </w:r>
      <w:sdt>
        <w:sdtPr>
          <w:tag w:val="MENDELEY_CITATION_v3_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"/>
          <w:id w:val="-90166654"/>
          <w:placeholder>
            <w:docPart w:val="7CDF40B5CE5A714BB796F0363301CCA9"/>
          </w:placeholder>
        </w:sdtPr>
        <w:sdtContent>
          <w:r w:rsidRPr="00CE44EA">
            <w:t>[22]</w:t>
          </w:r>
        </w:sdtContent>
      </w:sdt>
      <w:r w:rsidRPr="00CE44EA">
        <w:t>. Despite this limitation, the integration of CSPDarknet53-tiny and FPN into YOLOv4-tiny contributes to its overall performance, allowing it to perform object detection tasks with less computing power and greater speed.</w:t>
      </w:r>
    </w:p>
    <w:p w14:paraId="653C524C" w14:textId="17D9A95A" w:rsidR="004614EB" w:rsidRDefault="00CE44EA" w:rsidP="004614EB">
      <w:pPr>
        <w:pStyle w:val="Heading2"/>
      </w:pPr>
      <w:r w:rsidRPr="00CE44EA">
        <w:t>Performance Evaluation</w:t>
      </w:r>
    </w:p>
    <w:p w14:paraId="559D393A" w14:textId="155B28E3" w:rsidR="00CE44EA" w:rsidRPr="00CE44EA" w:rsidRDefault="00CE44EA" w:rsidP="004614EB">
      <w:pPr>
        <w:pStyle w:val="IText"/>
      </w:pPr>
      <w:r w:rsidRPr="00CE44EA">
        <w:t>This subsection focuses on evaluating the performance of the YOLOv4 and YOLOv4-tiny CNN models for detecting the developmental stages of wild flowers and plants. To this end, the dataset created as part of this work, the benchmark scenario, the performance metrics considered, and the experimental results are presented next.</w:t>
      </w:r>
    </w:p>
    <w:p w14:paraId="5BE84D8E" w14:textId="14E43194" w:rsidR="004614EB" w:rsidRDefault="00CE44EA" w:rsidP="004614EB">
      <w:pPr>
        <w:pStyle w:val="Heading3"/>
      </w:pPr>
      <w:r w:rsidRPr="00CE44EA">
        <w:t>Dataset Description</w:t>
      </w:r>
    </w:p>
    <w:p w14:paraId="0BBBD0A3" w14:textId="77777777" w:rsidR="004614EB" w:rsidRDefault="00CE44EA" w:rsidP="004614EB">
      <w:pPr>
        <w:pStyle w:val="IText"/>
        <w:rPr>
          <w:lang w:bidi="en-US"/>
        </w:rPr>
      </w:pPr>
      <w:r w:rsidRPr="00CE44EA">
        <w:rPr>
          <w:lang w:bidi="en-US"/>
        </w:rPr>
        <w:t xml:space="preserve">To the best of the authors' knowledge, there are no available datasets with images of the developmental stages </w:t>
      </w:r>
      <w:r w:rsidRPr="00CE44EA">
        <w:t>wild flowers and plants</w:t>
      </w:r>
      <w:r w:rsidRPr="00CE44EA">
        <w:rPr>
          <w:lang w:bidi="en-US"/>
        </w:rPr>
        <w:t xml:space="preserve">. Therefore, it was necessary to create a dataset with the developmental stages of a specific wild plant in order to train and test the models. The plant selected for proof of concept and testing was </w:t>
      </w:r>
      <w:r w:rsidRPr="001A0C72">
        <w:rPr>
          <w:i/>
          <w:iCs/>
          <w:lang w:bidi="en-US"/>
        </w:rPr>
        <w:t>Rubus Fruticosus</w:t>
      </w:r>
      <w:r w:rsidRPr="00CE44EA">
        <w:rPr>
          <w:lang w:bidi="en-US"/>
        </w:rPr>
        <w:t>, also known as "bramble" or "blackberry". This choice was because it is a common wild plant and thus with many images available.</w:t>
      </w:r>
    </w:p>
    <w:p w14:paraId="3965526A" w14:textId="2834C6D0" w:rsidR="00CE44EA" w:rsidRDefault="00CE44EA" w:rsidP="004614EB">
      <w:pPr>
        <w:pStyle w:val="IText"/>
        <w:rPr>
          <w:lang w:bidi="en-US"/>
        </w:rPr>
      </w:pPr>
      <w:r w:rsidRPr="00CE44EA">
        <w:rPr>
          <w:lang w:bidi="en-US"/>
        </w:rPr>
        <w:t>The dataset was categorized into 6 different classes, each representing a stage of development of the wild plant. The initial stage, called seedling, marks the appearance of roots and the initial appearance of leaves. This is followed by the vegetative stage, characterized by the development of stems and foliage. The budding stage shows the appearance of buds on the plant, heralding the next stage of flowering. The flowering stage is identified by the presence of flowers, often accompanied by the appearance of the first fruits. The ripening stage is characterized by the appearance of fruit on the plant. Finally, the class "</w:t>
      </w:r>
      <w:r w:rsidRPr="00CE44EA">
        <w:rPr>
          <w:i/>
          <w:iCs/>
          <w:lang w:bidi="en-US"/>
        </w:rPr>
        <w:t>Rubus Fruticosus</w:t>
      </w:r>
      <w:r w:rsidRPr="00CE44EA">
        <w:rPr>
          <w:lang w:bidi="en-US"/>
        </w:rPr>
        <w:t xml:space="preserve">" is used to identify this plant species. All the images used in this dataset were obtained from the INaturalist </w:t>
      </w:r>
      <w:sdt>
        <w:sdtPr>
          <w:tag w:val="MENDELEY_CITATION_v3_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"/>
          <w:id w:val="54129946"/>
          <w:placeholder>
            <w:docPart w:val="6F9D515CB3959E4E9DEE6A678FC9B902"/>
          </w:placeholder>
        </w:sdtPr>
        <w:sdtContent>
          <w:r w:rsidRPr="00CE44EA">
            <w:t>[25]</w:t>
          </w:r>
        </w:sdtContent>
      </w:sdt>
      <w:r w:rsidRPr="00CE44EA">
        <w:t xml:space="preserve"> </w:t>
      </w:r>
      <w:r w:rsidRPr="00CE44EA">
        <w:rPr>
          <w:lang w:bidi="en-US"/>
        </w:rPr>
        <w:t xml:space="preserve">and biodiversity4all </w:t>
      </w:r>
      <w:sdt>
        <w:sdtPr>
          <w:tag w:val="MENDELEY_CITATION_v3_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"/>
          <w:id w:val="900323495"/>
          <w:placeholder>
            <w:docPart w:val="DF2F42CDD7AEA04D814A62639916F125"/>
          </w:placeholder>
        </w:sdtPr>
        <w:sdtContent>
          <w:r w:rsidRPr="00CE44EA">
            <w:t>[26]</w:t>
          </w:r>
        </w:sdtContent>
      </w:sdt>
      <w:r w:rsidRPr="00CE44EA">
        <w:t xml:space="preserve">, </w:t>
      </w:r>
      <w:r w:rsidRPr="00CE44EA">
        <w:rPr>
          <w:lang w:bidi="en-US"/>
        </w:rPr>
        <w:t>platforms, taking advantage of the large number of images present on them. This dataset can be found on the Kaggle platform in the following link</w:t>
      </w:r>
      <w:r w:rsidRPr="00CE44EA">
        <w:t xml:space="preserve"> </w:t>
      </w:r>
      <w:sdt>
        <w:sdtPr>
          <w:tag w:val="MENDELEY_CITATION_v3_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"/>
          <w:id w:val="1076714868"/>
          <w:placeholder>
            <w:docPart w:val="981E0D65A3A29B4EB941C0F0C86F571D"/>
          </w:placeholder>
        </w:sdtPr>
        <w:sdtContent>
          <w:r w:rsidRPr="00CE44EA">
            <w:t>[27]</w:t>
          </w:r>
        </w:sdtContent>
      </w:sdt>
      <w:r w:rsidRPr="00CE44EA">
        <w:t xml:space="preserve">. </w:t>
      </w:r>
      <w:r w:rsidRPr="00CE44EA">
        <w:rPr>
          <w:lang w:bidi="en-US"/>
        </w:rPr>
        <w:t>Figure 4 shows an example of each of the developmental stages described.</w:t>
      </w:r>
    </w:p>
    <w:p w14:paraId="07654D43" w14:textId="77777777" w:rsidR="00331C82" w:rsidRPr="00CE44EA" w:rsidRDefault="00331C82" w:rsidP="004614EB">
      <w:pPr>
        <w:pStyle w:val="IText"/>
        <w:rPr>
          <w:lang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1544"/>
        <w:gridCol w:w="1538"/>
      </w:tblGrid>
      <w:tr w:rsidR="00CE44EA" w:rsidRPr="00CE44EA" w14:paraId="0F99737D" w14:textId="77777777" w:rsidTr="00F32CEB">
        <w:trPr>
          <w:jc w:val="center"/>
        </w:trPr>
        <w:tc>
          <w:tcPr>
            <w:tcW w:w="0" w:type="auto"/>
            <w:hideMark/>
          </w:tcPr>
          <w:p w14:paraId="7F1774A9" w14:textId="77777777" w:rsidR="00CE44EA" w:rsidRPr="00CE44EA" w:rsidRDefault="00CE44EA" w:rsidP="00F32CEB">
            <w:pPr>
              <w:pStyle w:val="Caption"/>
            </w:pPr>
            <w:r w:rsidRPr="00CE44EA">
              <w:rPr>
                <w:noProof/>
              </w:rPr>
              <w:drawing>
                <wp:inline distT="0" distB="0" distL="0" distR="0" wp14:anchorId="6A3FE1F3" wp14:editId="3F800548">
                  <wp:extent cx="1092000" cy="1080000"/>
                  <wp:effectExtent l="0" t="0" r="635" b="0"/>
                  <wp:docPr id="22" name="Imagem 22" descr="Uma imagem com ar livre, chão, folha, erv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Uma imagem com ar livre, chão, folha, erva&#10;&#10;Descrição gerada automa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l="33533" t="4224" r="11380" b="-752"/>
                          <a:stretch>
                            <a:fillRect/>
                          </a:stretch>
                        </pic:blipFill>
                        <pic:spPr bwMode="auto">
                          <a:xfrm>
                            <a:off x="0" y="0"/>
                            <a:ext cx="1092000" cy="1080000"/>
                          </a:xfrm>
                          <a:prstGeom prst="rect">
                            <a:avLst/>
                          </a:prstGeom>
                          <a:noFill/>
                          <a:ln>
                            <a:noFill/>
                          </a:ln>
                        </pic:spPr>
                      </pic:pic>
                    </a:graphicData>
                  </a:graphic>
                </wp:inline>
              </w:drawing>
            </w:r>
          </w:p>
        </w:tc>
        <w:tc>
          <w:tcPr>
            <w:tcW w:w="0" w:type="auto"/>
            <w:hideMark/>
          </w:tcPr>
          <w:p w14:paraId="41E37486" w14:textId="77777777" w:rsidR="00CE44EA" w:rsidRPr="00CE44EA" w:rsidRDefault="00CE44EA" w:rsidP="00F32CEB">
            <w:pPr>
              <w:pStyle w:val="Caption"/>
            </w:pPr>
            <w:r w:rsidRPr="00CE44EA">
              <w:rPr>
                <w:noProof/>
              </w:rPr>
              <w:drawing>
                <wp:inline distT="0" distB="0" distL="0" distR="0" wp14:anchorId="45BA4F5D" wp14:editId="2CD7886F">
                  <wp:extent cx="1097802" cy="1080000"/>
                  <wp:effectExtent l="0" t="0" r="0" b="0"/>
                  <wp:docPr id="21" name="Imagem 21" descr="A close up of a b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A close up of a bush&#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7802" cy="1080000"/>
                          </a:xfrm>
                          <a:prstGeom prst="rect">
                            <a:avLst/>
                          </a:prstGeom>
                          <a:noFill/>
                          <a:ln>
                            <a:noFill/>
                          </a:ln>
                        </pic:spPr>
                      </pic:pic>
                    </a:graphicData>
                  </a:graphic>
                </wp:inline>
              </w:drawing>
            </w:r>
          </w:p>
        </w:tc>
        <w:tc>
          <w:tcPr>
            <w:tcW w:w="0" w:type="auto"/>
          </w:tcPr>
          <w:p w14:paraId="4DFA1F8E" w14:textId="77777777" w:rsidR="00CE44EA" w:rsidRPr="00CE44EA" w:rsidRDefault="00CE44EA" w:rsidP="00F32CEB">
            <w:pPr>
              <w:pStyle w:val="Caption"/>
            </w:pPr>
            <w:r w:rsidRPr="00CE44EA">
              <w:rPr>
                <w:noProof/>
              </w:rPr>
              <w:drawing>
                <wp:inline distT="0" distB="0" distL="0" distR="0" wp14:anchorId="2C2562B8" wp14:editId="6FA1CA37">
                  <wp:extent cx="1092000" cy="1080000"/>
                  <wp:effectExtent l="0" t="0" r="635" b="0"/>
                  <wp:docPr id="18" name="Imagem 18" descr="Uma imagem com árvore, ar livre, flora, Subarbus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Uma imagem com árvore, ar livre, flora, Subarbusto&#10;&#10;Descrição gerada automa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10258" r="22305"/>
                          <a:stretch>
                            <a:fillRect/>
                          </a:stretch>
                        </pic:blipFill>
                        <pic:spPr bwMode="auto">
                          <a:xfrm>
                            <a:off x="0" y="0"/>
                            <a:ext cx="1092000" cy="1080000"/>
                          </a:xfrm>
                          <a:prstGeom prst="rect">
                            <a:avLst/>
                          </a:prstGeom>
                          <a:noFill/>
                          <a:ln>
                            <a:noFill/>
                          </a:ln>
                        </pic:spPr>
                      </pic:pic>
                    </a:graphicData>
                  </a:graphic>
                </wp:inline>
              </w:drawing>
            </w:r>
          </w:p>
        </w:tc>
      </w:tr>
      <w:tr w:rsidR="00CE44EA" w:rsidRPr="00CE44EA" w14:paraId="44603FEE" w14:textId="77777777" w:rsidTr="00F32CEB">
        <w:trPr>
          <w:jc w:val="center"/>
        </w:trPr>
        <w:tc>
          <w:tcPr>
            <w:tcW w:w="0" w:type="auto"/>
            <w:hideMark/>
          </w:tcPr>
          <w:p w14:paraId="0CF04147" w14:textId="77777777" w:rsidR="00CE44EA" w:rsidRPr="00CE44EA" w:rsidRDefault="00CE44EA" w:rsidP="001A0C72">
            <w:pPr>
              <w:pStyle w:val="Caption"/>
              <w:jc w:val="center"/>
            </w:pPr>
            <w:r w:rsidRPr="00CE44EA">
              <w:t>Seedling</w:t>
            </w:r>
          </w:p>
        </w:tc>
        <w:tc>
          <w:tcPr>
            <w:tcW w:w="0" w:type="auto"/>
            <w:hideMark/>
          </w:tcPr>
          <w:p w14:paraId="7805037A" w14:textId="77777777" w:rsidR="00CE44EA" w:rsidRPr="00CE44EA" w:rsidRDefault="00CE44EA" w:rsidP="001A0C72">
            <w:pPr>
              <w:pStyle w:val="Caption"/>
              <w:jc w:val="center"/>
            </w:pPr>
            <w:r w:rsidRPr="00CE44EA">
              <w:t>Vegetative</w:t>
            </w:r>
          </w:p>
        </w:tc>
        <w:tc>
          <w:tcPr>
            <w:tcW w:w="0" w:type="auto"/>
          </w:tcPr>
          <w:p w14:paraId="7363527B" w14:textId="77777777" w:rsidR="00CE44EA" w:rsidRPr="00CE44EA" w:rsidRDefault="00CE44EA" w:rsidP="001A0C72">
            <w:pPr>
              <w:pStyle w:val="Caption"/>
              <w:jc w:val="center"/>
            </w:pPr>
            <w:r w:rsidRPr="00CE44EA">
              <w:t>Budding</w:t>
            </w:r>
          </w:p>
        </w:tc>
      </w:tr>
      <w:tr w:rsidR="00CE44EA" w:rsidRPr="00CE44EA" w14:paraId="720179FC" w14:textId="77777777" w:rsidTr="00F32CEB">
        <w:trPr>
          <w:jc w:val="center"/>
        </w:trPr>
        <w:tc>
          <w:tcPr>
            <w:tcW w:w="0" w:type="auto"/>
            <w:hideMark/>
          </w:tcPr>
          <w:p w14:paraId="3B81620E" w14:textId="77777777" w:rsidR="00CE44EA" w:rsidRPr="00CE44EA" w:rsidRDefault="00CE44EA" w:rsidP="00F32CEB">
            <w:pPr>
              <w:pStyle w:val="Caption"/>
            </w:pPr>
            <w:r w:rsidRPr="00CE44EA">
              <w:rPr>
                <w:noProof/>
              </w:rPr>
              <w:drawing>
                <wp:inline distT="0" distB="0" distL="0" distR="0" wp14:anchorId="5692BBC6" wp14:editId="2C3B07AA">
                  <wp:extent cx="1092000" cy="1080000"/>
                  <wp:effectExtent l="0" t="0" r="635" b="0"/>
                  <wp:docPr id="628065253" name="Picture 628065253" descr="Uma imagem com ar livre, árvore, Subarbusto, fl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Uma imagem com ar livre, árvore, Subarbusto, flor&#10;&#10;Descrição gerad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l="304" t="12923" b="13123"/>
                          <a:stretch>
                            <a:fillRect/>
                          </a:stretch>
                        </pic:blipFill>
                        <pic:spPr bwMode="auto">
                          <a:xfrm>
                            <a:off x="0" y="0"/>
                            <a:ext cx="1092000" cy="1080000"/>
                          </a:xfrm>
                          <a:prstGeom prst="rect">
                            <a:avLst/>
                          </a:prstGeom>
                          <a:noFill/>
                          <a:ln>
                            <a:noFill/>
                          </a:ln>
                        </pic:spPr>
                      </pic:pic>
                    </a:graphicData>
                  </a:graphic>
                </wp:inline>
              </w:drawing>
            </w:r>
          </w:p>
        </w:tc>
        <w:tc>
          <w:tcPr>
            <w:tcW w:w="0" w:type="auto"/>
            <w:hideMark/>
          </w:tcPr>
          <w:p w14:paraId="6D9B8FB2" w14:textId="77777777" w:rsidR="00CE44EA" w:rsidRPr="00CE44EA" w:rsidRDefault="00CE44EA" w:rsidP="00F32CEB">
            <w:pPr>
              <w:pStyle w:val="Caption"/>
            </w:pPr>
            <w:r w:rsidRPr="00CE44EA">
              <w:rPr>
                <w:noProof/>
              </w:rPr>
              <w:drawing>
                <wp:inline distT="0" distB="0" distL="0" distR="0" wp14:anchorId="1F786EE2" wp14:editId="39885DB7">
                  <wp:extent cx="1085967" cy="1080000"/>
                  <wp:effectExtent l="0" t="0" r="0" b="0"/>
                  <wp:docPr id="1158851255" name="Picture 1158851255" descr="Uma imagem com ar livre, árvore, céu, Subarbus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Uma imagem com ar livre, árvore, céu, Subarbusto&#10;&#10;Descrição gerada automa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r="801" b="25812"/>
                          <a:stretch>
                            <a:fillRect/>
                          </a:stretch>
                        </pic:blipFill>
                        <pic:spPr bwMode="auto">
                          <a:xfrm>
                            <a:off x="0" y="0"/>
                            <a:ext cx="1085967" cy="1080000"/>
                          </a:xfrm>
                          <a:prstGeom prst="rect">
                            <a:avLst/>
                          </a:prstGeom>
                          <a:noFill/>
                          <a:ln>
                            <a:noFill/>
                          </a:ln>
                        </pic:spPr>
                      </pic:pic>
                    </a:graphicData>
                  </a:graphic>
                </wp:inline>
              </w:drawing>
            </w:r>
          </w:p>
        </w:tc>
        <w:tc>
          <w:tcPr>
            <w:tcW w:w="0" w:type="auto"/>
          </w:tcPr>
          <w:p w14:paraId="03E48CFD" w14:textId="77777777" w:rsidR="00CE44EA" w:rsidRPr="00CE44EA" w:rsidRDefault="00CE44EA" w:rsidP="00F32CEB">
            <w:pPr>
              <w:pStyle w:val="Caption"/>
            </w:pPr>
          </w:p>
        </w:tc>
      </w:tr>
      <w:tr w:rsidR="00CE44EA" w:rsidRPr="00CE44EA" w14:paraId="2645F87A" w14:textId="77777777" w:rsidTr="00F32CEB">
        <w:trPr>
          <w:jc w:val="center"/>
        </w:trPr>
        <w:tc>
          <w:tcPr>
            <w:tcW w:w="0" w:type="auto"/>
            <w:hideMark/>
          </w:tcPr>
          <w:p w14:paraId="3DB19B9A" w14:textId="77777777" w:rsidR="00CE44EA" w:rsidRPr="00CE44EA" w:rsidRDefault="00CE44EA" w:rsidP="001A0C72">
            <w:pPr>
              <w:pStyle w:val="Caption"/>
              <w:jc w:val="center"/>
            </w:pPr>
            <w:r w:rsidRPr="00CE44EA">
              <w:t>Flowering</w:t>
            </w:r>
          </w:p>
        </w:tc>
        <w:tc>
          <w:tcPr>
            <w:tcW w:w="0" w:type="auto"/>
            <w:hideMark/>
          </w:tcPr>
          <w:p w14:paraId="61AB41BA" w14:textId="77777777" w:rsidR="00CE44EA" w:rsidRPr="00CE44EA" w:rsidRDefault="00CE44EA" w:rsidP="001A0C72">
            <w:pPr>
              <w:pStyle w:val="Caption"/>
              <w:jc w:val="center"/>
            </w:pPr>
            <w:r w:rsidRPr="00CE44EA">
              <w:t>Ripening</w:t>
            </w:r>
          </w:p>
        </w:tc>
        <w:tc>
          <w:tcPr>
            <w:tcW w:w="0" w:type="auto"/>
          </w:tcPr>
          <w:p w14:paraId="02057429" w14:textId="77777777" w:rsidR="00CE44EA" w:rsidRPr="00CE44EA" w:rsidRDefault="00CE44EA" w:rsidP="00F32CEB">
            <w:pPr>
              <w:pStyle w:val="Caption"/>
            </w:pPr>
          </w:p>
        </w:tc>
      </w:tr>
    </w:tbl>
    <w:p w14:paraId="655A20E9" w14:textId="59AB9A35" w:rsidR="00CE44EA" w:rsidRPr="00CE44EA" w:rsidRDefault="00CE44EA" w:rsidP="004614EB">
      <w:pPr>
        <w:pStyle w:val="IText"/>
        <w:ind w:firstLine="0"/>
        <w:jc w:val="center"/>
        <w:rPr>
          <w:b/>
          <w:bCs/>
          <w:lang w:bidi="en-US"/>
        </w:rP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4</w:t>
      </w:r>
      <w:r w:rsidRPr="00CE44EA">
        <w:fldChar w:fldCharType="end"/>
      </w:r>
      <w:r w:rsidRPr="00CE44EA">
        <w:rPr>
          <w:b/>
          <w:bCs/>
        </w:rPr>
        <w:t>.</w:t>
      </w:r>
      <w:r w:rsidR="004614EB">
        <w:rPr>
          <w:b/>
          <w:bCs/>
        </w:rPr>
        <w:t xml:space="preserve"> </w:t>
      </w:r>
      <w:r w:rsidRPr="00CE44EA">
        <w:t xml:space="preserve">The development stages of the wild plant </w:t>
      </w:r>
      <w:r w:rsidRPr="00CE44EA">
        <w:rPr>
          <w:i/>
          <w:iCs/>
        </w:rPr>
        <w:t>Rubus Fruticosus</w:t>
      </w:r>
      <w:r w:rsidRPr="00CE44EA">
        <w:t>.</w:t>
      </w:r>
    </w:p>
    <w:p w14:paraId="4DAD6B27" w14:textId="77777777" w:rsidR="00CE44EA" w:rsidRPr="00CE44EA" w:rsidRDefault="00CE44EA" w:rsidP="00CE44EA">
      <w:pPr>
        <w:pStyle w:val="IText"/>
        <w:ind w:firstLine="0"/>
        <w:rPr>
          <w:lang w:bidi="en-US"/>
        </w:rPr>
      </w:pPr>
    </w:p>
    <w:p w14:paraId="098652E4" w14:textId="77777777" w:rsidR="004614EB" w:rsidRDefault="00CE44EA" w:rsidP="004614EB">
      <w:pPr>
        <w:pStyle w:val="IText"/>
        <w:rPr>
          <w:lang w:bidi="en-US"/>
        </w:rPr>
      </w:pPr>
      <w:r w:rsidRPr="00CE44EA">
        <w:rPr>
          <w:lang w:bidi="en-US"/>
        </w:rPr>
        <w:t xml:space="preserve">To train and validate the CNN models, the dataset was separated into train and test. In the training dataset, each </w:t>
      </w:r>
      <w:r w:rsidRPr="00CE44EA">
        <w:rPr>
          <w:lang w:bidi="en-US"/>
        </w:rPr>
        <w:lastRenderedPageBreak/>
        <w:t>development stage category was created with approximately 100 images. An exception was the “B</w:t>
      </w:r>
      <w:r w:rsidRPr="00CE44EA">
        <w:t>udding”</w:t>
      </w:r>
      <w:r w:rsidRPr="00CE44EA">
        <w:rPr>
          <w:lang w:bidi="en-US"/>
        </w:rPr>
        <w:t xml:space="preserve"> category, which, given the limited availability of images, only contains 80 images for training. It is important to note that the “</w:t>
      </w:r>
      <w:r w:rsidRPr="001A0C72">
        <w:rPr>
          <w:i/>
          <w:iCs/>
          <w:lang w:bidi="en-US"/>
        </w:rPr>
        <w:t>Rubus Fruticosus</w:t>
      </w:r>
      <w:r w:rsidRPr="00CE44EA">
        <w:rPr>
          <w:lang w:bidi="en-US"/>
        </w:rPr>
        <w:t xml:space="preserve">” class has 490 images because this is the total number of images of all the development stages for this plant species. </w:t>
      </w:r>
    </w:p>
    <w:p w14:paraId="1126CE81" w14:textId="7E36707C" w:rsidR="00CE44EA" w:rsidRDefault="00CE44EA" w:rsidP="004614EB">
      <w:pPr>
        <w:pStyle w:val="IText"/>
        <w:rPr>
          <w:lang w:bidi="en-US"/>
        </w:rPr>
      </w:pPr>
      <w:r w:rsidRPr="00CE44EA">
        <w:rPr>
          <w:lang w:bidi="en-US"/>
        </w:rPr>
        <w:t>To create the test dataset, 20 images were used for each development stage. This distribution of the number of images for training and testing each development stage guarantees sufficient data for training the models and evaluating their performance. Table 1 shows the number of images available for training and testing for each class (i.e., development stage).</w:t>
      </w:r>
    </w:p>
    <w:p w14:paraId="43E84070" w14:textId="77777777" w:rsidR="004614EB" w:rsidRPr="00CE44EA" w:rsidRDefault="004614EB" w:rsidP="004614EB">
      <w:pPr>
        <w:pStyle w:val="IText"/>
        <w:rPr>
          <w:lang w:bidi="en-US"/>
        </w:rPr>
      </w:pPr>
    </w:p>
    <w:p w14:paraId="18CCF412" w14:textId="1FAB0498" w:rsidR="00CE44EA" w:rsidRPr="00CE44EA" w:rsidRDefault="00CE44EA" w:rsidP="004614EB">
      <w:pPr>
        <w:pStyle w:val="IText"/>
        <w:ind w:firstLine="0"/>
        <w:jc w:val="center"/>
      </w:pPr>
      <w:r w:rsidRPr="00CE44EA">
        <w:rPr>
          <w:b/>
          <w:bCs/>
        </w:rPr>
        <w:t xml:space="preserve">Table </w:t>
      </w:r>
      <w:r w:rsidRPr="00CE44EA">
        <w:rPr>
          <w:b/>
          <w:bCs/>
        </w:rPr>
        <w:fldChar w:fldCharType="begin"/>
      </w:r>
      <w:r w:rsidRPr="00CE44EA">
        <w:rPr>
          <w:b/>
          <w:bCs/>
        </w:rPr>
        <w:instrText xml:space="preserve"> SEQ Table \* ARABIC </w:instrText>
      </w:r>
      <w:r w:rsidRPr="00CE44EA">
        <w:rPr>
          <w:b/>
          <w:bCs/>
        </w:rPr>
        <w:fldChar w:fldCharType="separate"/>
      </w:r>
      <w:r w:rsidR="009F3D95">
        <w:rPr>
          <w:b/>
          <w:bCs/>
          <w:noProof/>
        </w:rPr>
        <w:t>1</w:t>
      </w:r>
      <w:r w:rsidRPr="00CE44EA">
        <w:fldChar w:fldCharType="end"/>
      </w:r>
      <w:r w:rsidRPr="00CE44EA">
        <w:rPr>
          <w:b/>
          <w:bCs/>
        </w:rPr>
        <w:t xml:space="preserve">. </w:t>
      </w:r>
      <w:r w:rsidRPr="00CE44EA">
        <w:t>Number of images for each class (i.e., development stage) in the training and test dataset.</w:t>
      </w:r>
    </w:p>
    <w:tbl>
      <w:tblPr>
        <w:tblStyle w:val="TableGrid"/>
        <w:tblW w:w="4556" w:type="dxa"/>
        <w:jc w:val="center"/>
        <w:tblLook w:val="04A0" w:firstRow="1" w:lastRow="0" w:firstColumn="1" w:lastColumn="0" w:noHBand="0" w:noVBand="1"/>
      </w:tblPr>
      <w:tblGrid>
        <w:gridCol w:w="1518"/>
        <w:gridCol w:w="1519"/>
        <w:gridCol w:w="1519"/>
      </w:tblGrid>
      <w:tr w:rsidR="00CE44EA" w:rsidRPr="00CE44EA" w14:paraId="6D9ECDBB" w14:textId="77777777" w:rsidTr="0017574C">
        <w:trPr>
          <w:trHeight w:val="253"/>
          <w:jc w:val="center"/>
        </w:trPr>
        <w:tc>
          <w:tcPr>
            <w:tcW w:w="1518" w:type="dxa"/>
            <w:tcBorders>
              <w:top w:val="single" w:sz="4" w:space="0" w:color="auto"/>
              <w:left w:val="single" w:sz="4" w:space="0" w:color="auto"/>
              <w:bottom w:val="single" w:sz="4" w:space="0" w:color="auto"/>
              <w:right w:val="single" w:sz="4" w:space="0" w:color="auto"/>
            </w:tcBorders>
            <w:hideMark/>
          </w:tcPr>
          <w:p w14:paraId="09BC1BC7" w14:textId="77777777" w:rsidR="00CE44EA" w:rsidRPr="00CE44EA" w:rsidRDefault="00CE44EA" w:rsidP="00B62883">
            <w:pPr>
              <w:pStyle w:val="IText"/>
              <w:ind w:firstLine="0"/>
              <w:jc w:val="center"/>
              <w:rPr>
                <w:b/>
                <w:bCs/>
              </w:rPr>
            </w:pPr>
            <w:r w:rsidRPr="00CE44EA">
              <w:rPr>
                <w:b/>
                <w:bCs/>
              </w:rPr>
              <w:t>Class</w:t>
            </w:r>
          </w:p>
        </w:tc>
        <w:tc>
          <w:tcPr>
            <w:tcW w:w="1519" w:type="dxa"/>
            <w:tcBorders>
              <w:top w:val="single" w:sz="4" w:space="0" w:color="auto"/>
              <w:left w:val="single" w:sz="4" w:space="0" w:color="auto"/>
              <w:bottom w:val="single" w:sz="4" w:space="0" w:color="auto"/>
              <w:right w:val="single" w:sz="4" w:space="0" w:color="auto"/>
            </w:tcBorders>
            <w:hideMark/>
          </w:tcPr>
          <w:p w14:paraId="10824E7A" w14:textId="77777777" w:rsidR="00CE44EA" w:rsidRPr="00CE44EA" w:rsidRDefault="00CE44EA" w:rsidP="00B62883">
            <w:pPr>
              <w:pStyle w:val="IText"/>
              <w:ind w:firstLine="0"/>
              <w:jc w:val="center"/>
              <w:rPr>
                <w:b/>
                <w:bCs/>
              </w:rPr>
            </w:pPr>
            <w:r w:rsidRPr="00CE44EA">
              <w:rPr>
                <w:b/>
                <w:bCs/>
              </w:rPr>
              <w:t>Train</w:t>
            </w:r>
          </w:p>
        </w:tc>
        <w:tc>
          <w:tcPr>
            <w:tcW w:w="1519" w:type="dxa"/>
            <w:tcBorders>
              <w:top w:val="single" w:sz="4" w:space="0" w:color="auto"/>
              <w:left w:val="single" w:sz="4" w:space="0" w:color="auto"/>
              <w:bottom w:val="single" w:sz="4" w:space="0" w:color="auto"/>
              <w:right w:val="single" w:sz="4" w:space="0" w:color="auto"/>
            </w:tcBorders>
            <w:hideMark/>
          </w:tcPr>
          <w:p w14:paraId="72096619" w14:textId="77777777" w:rsidR="00CE44EA" w:rsidRPr="00CE44EA" w:rsidRDefault="00CE44EA" w:rsidP="00B62883">
            <w:pPr>
              <w:pStyle w:val="IText"/>
              <w:ind w:firstLine="0"/>
              <w:jc w:val="center"/>
              <w:rPr>
                <w:b/>
                <w:bCs/>
              </w:rPr>
            </w:pPr>
            <w:r w:rsidRPr="00CE44EA">
              <w:rPr>
                <w:b/>
                <w:bCs/>
              </w:rPr>
              <w:t>Test</w:t>
            </w:r>
          </w:p>
        </w:tc>
      </w:tr>
      <w:tr w:rsidR="00CE44EA" w:rsidRPr="00CE44EA" w14:paraId="428A1AFD" w14:textId="77777777" w:rsidTr="0017574C">
        <w:trPr>
          <w:trHeight w:val="260"/>
          <w:jc w:val="center"/>
        </w:trPr>
        <w:tc>
          <w:tcPr>
            <w:tcW w:w="1518" w:type="dxa"/>
            <w:tcBorders>
              <w:top w:val="single" w:sz="4" w:space="0" w:color="auto"/>
              <w:left w:val="single" w:sz="4" w:space="0" w:color="auto"/>
              <w:bottom w:val="single" w:sz="4" w:space="0" w:color="auto"/>
              <w:right w:val="single" w:sz="4" w:space="0" w:color="auto"/>
            </w:tcBorders>
            <w:hideMark/>
          </w:tcPr>
          <w:p w14:paraId="00477A7F" w14:textId="77777777" w:rsidR="00CE44EA" w:rsidRPr="00CE44EA" w:rsidRDefault="00CE44EA" w:rsidP="00B62883">
            <w:pPr>
              <w:pStyle w:val="IText"/>
              <w:ind w:firstLine="0"/>
              <w:jc w:val="center"/>
            </w:pPr>
            <w:r w:rsidRPr="00CE44EA">
              <w:t>Seedling</w:t>
            </w:r>
          </w:p>
        </w:tc>
        <w:tc>
          <w:tcPr>
            <w:tcW w:w="1519" w:type="dxa"/>
            <w:tcBorders>
              <w:top w:val="single" w:sz="4" w:space="0" w:color="auto"/>
              <w:left w:val="single" w:sz="4" w:space="0" w:color="auto"/>
              <w:bottom w:val="single" w:sz="4" w:space="0" w:color="auto"/>
              <w:right w:val="single" w:sz="4" w:space="0" w:color="auto"/>
            </w:tcBorders>
            <w:hideMark/>
          </w:tcPr>
          <w:p w14:paraId="5132FB7B" w14:textId="77777777" w:rsidR="00CE44EA" w:rsidRPr="00CE44EA" w:rsidRDefault="00CE44EA" w:rsidP="00B62883">
            <w:pPr>
              <w:pStyle w:val="IText"/>
              <w:ind w:firstLine="0"/>
              <w:jc w:val="center"/>
            </w:pPr>
            <w:r w:rsidRPr="00CE44EA">
              <w:t>100</w:t>
            </w:r>
          </w:p>
        </w:tc>
        <w:tc>
          <w:tcPr>
            <w:tcW w:w="1519" w:type="dxa"/>
            <w:tcBorders>
              <w:top w:val="single" w:sz="4" w:space="0" w:color="auto"/>
              <w:left w:val="single" w:sz="4" w:space="0" w:color="auto"/>
              <w:bottom w:val="single" w:sz="4" w:space="0" w:color="auto"/>
              <w:right w:val="single" w:sz="4" w:space="0" w:color="auto"/>
            </w:tcBorders>
            <w:hideMark/>
          </w:tcPr>
          <w:p w14:paraId="2BE67102" w14:textId="77777777" w:rsidR="00CE44EA" w:rsidRPr="00CE44EA" w:rsidRDefault="00CE44EA" w:rsidP="00B62883">
            <w:pPr>
              <w:pStyle w:val="IText"/>
              <w:ind w:firstLine="0"/>
              <w:jc w:val="center"/>
            </w:pPr>
            <w:r w:rsidRPr="00CE44EA">
              <w:t>20</w:t>
            </w:r>
          </w:p>
        </w:tc>
      </w:tr>
      <w:tr w:rsidR="00CE44EA" w:rsidRPr="00CE44EA" w14:paraId="6273CE0B" w14:textId="77777777" w:rsidTr="0017574C">
        <w:trPr>
          <w:trHeight w:val="253"/>
          <w:jc w:val="center"/>
        </w:trPr>
        <w:tc>
          <w:tcPr>
            <w:tcW w:w="1518" w:type="dxa"/>
            <w:tcBorders>
              <w:top w:val="single" w:sz="4" w:space="0" w:color="auto"/>
              <w:left w:val="single" w:sz="4" w:space="0" w:color="auto"/>
              <w:bottom w:val="single" w:sz="4" w:space="0" w:color="auto"/>
              <w:right w:val="single" w:sz="4" w:space="0" w:color="auto"/>
            </w:tcBorders>
            <w:hideMark/>
          </w:tcPr>
          <w:p w14:paraId="473A3DC4" w14:textId="77777777" w:rsidR="00CE44EA" w:rsidRPr="00CE44EA" w:rsidRDefault="00CE44EA" w:rsidP="00B62883">
            <w:pPr>
              <w:pStyle w:val="IText"/>
              <w:ind w:firstLine="0"/>
              <w:jc w:val="center"/>
            </w:pPr>
            <w:r w:rsidRPr="00CE44EA">
              <w:t>Vegetative</w:t>
            </w:r>
          </w:p>
        </w:tc>
        <w:tc>
          <w:tcPr>
            <w:tcW w:w="1519" w:type="dxa"/>
            <w:tcBorders>
              <w:top w:val="single" w:sz="4" w:space="0" w:color="auto"/>
              <w:left w:val="single" w:sz="4" w:space="0" w:color="auto"/>
              <w:bottom w:val="single" w:sz="4" w:space="0" w:color="auto"/>
              <w:right w:val="single" w:sz="4" w:space="0" w:color="auto"/>
            </w:tcBorders>
            <w:hideMark/>
          </w:tcPr>
          <w:p w14:paraId="20606A96" w14:textId="77777777" w:rsidR="00CE44EA" w:rsidRPr="00CE44EA" w:rsidRDefault="00CE44EA" w:rsidP="00B62883">
            <w:pPr>
              <w:pStyle w:val="IText"/>
              <w:ind w:firstLine="0"/>
              <w:jc w:val="center"/>
            </w:pPr>
            <w:r w:rsidRPr="00CE44EA">
              <w:t>100</w:t>
            </w:r>
          </w:p>
        </w:tc>
        <w:tc>
          <w:tcPr>
            <w:tcW w:w="1519" w:type="dxa"/>
            <w:tcBorders>
              <w:top w:val="single" w:sz="4" w:space="0" w:color="auto"/>
              <w:left w:val="single" w:sz="4" w:space="0" w:color="auto"/>
              <w:bottom w:val="single" w:sz="4" w:space="0" w:color="auto"/>
              <w:right w:val="single" w:sz="4" w:space="0" w:color="auto"/>
            </w:tcBorders>
            <w:hideMark/>
          </w:tcPr>
          <w:p w14:paraId="2DE5C2ED" w14:textId="77777777" w:rsidR="00CE44EA" w:rsidRPr="00CE44EA" w:rsidRDefault="00CE44EA" w:rsidP="00B62883">
            <w:pPr>
              <w:pStyle w:val="IText"/>
              <w:ind w:firstLine="0"/>
              <w:jc w:val="center"/>
            </w:pPr>
            <w:r w:rsidRPr="00CE44EA">
              <w:t>20</w:t>
            </w:r>
          </w:p>
        </w:tc>
      </w:tr>
      <w:tr w:rsidR="00CE44EA" w:rsidRPr="00CE44EA" w14:paraId="27DA1CEE" w14:textId="77777777" w:rsidTr="0017574C">
        <w:trPr>
          <w:trHeight w:val="260"/>
          <w:jc w:val="center"/>
        </w:trPr>
        <w:tc>
          <w:tcPr>
            <w:tcW w:w="1518" w:type="dxa"/>
            <w:tcBorders>
              <w:top w:val="single" w:sz="4" w:space="0" w:color="auto"/>
              <w:left w:val="single" w:sz="4" w:space="0" w:color="auto"/>
              <w:bottom w:val="single" w:sz="4" w:space="0" w:color="auto"/>
              <w:right w:val="single" w:sz="4" w:space="0" w:color="auto"/>
            </w:tcBorders>
            <w:hideMark/>
          </w:tcPr>
          <w:p w14:paraId="0FB474EF" w14:textId="77777777" w:rsidR="00CE44EA" w:rsidRPr="00CE44EA" w:rsidRDefault="00CE44EA" w:rsidP="00B62883">
            <w:pPr>
              <w:pStyle w:val="IText"/>
              <w:ind w:firstLine="0"/>
              <w:jc w:val="center"/>
            </w:pPr>
            <w:r w:rsidRPr="00CE44EA">
              <w:t>Budding</w:t>
            </w:r>
          </w:p>
        </w:tc>
        <w:tc>
          <w:tcPr>
            <w:tcW w:w="1519" w:type="dxa"/>
            <w:tcBorders>
              <w:top w:val="single" w:sz="4" w:space="0" w:color="auto"/>
              <w:left w:val="single" w:sz="4" w:space="0" w:color="auto"/>
              <w:bottom w:val="single" w:sz="4" w:space="0" w:color="auto"/>
              <w:right w:val="single" w:sz="4" w:space="0" w:color="auto"/>
            </w:tcBorders>
            <w:hideMark/>
          </w:tcPr>
          <w:p w14:paraId="18F6AEBF" w14:textId="77777777" w:rsidR="00CE44EA" w:rsidRPr="00CE44EA" w:rsidRDefault="00CE44EA" w:rsidP="00B62883">
            <w:pPr>
              <w:pStyle w:val="IText"/>
              <w:ind w:firstLine="0"/>
              <w:jc w:val="center"/>
            </w:pPr>
            <w:r w:rsidRPr="00CE44EA">
              <w:t>80</w:t>
            </w:r>
          </w:p>
        </w:tc>
        <w:tc>
          <w:tcPr>
            <w:tcW w:w="1519" w:type="dxa"/>
            <w:tcBorders>
              <w:top w:val="single" w:sz="4" w:space="0" w:color="auto"/>
              <w:left w:val="single" w:sz="4" w:space="0" w:color="auto"/>
              <w:bottom w:val="single" w:sz="4" w:space="0" w:color="auto"/>
              <w:right w:val="single" w:sz="4" w:space="0" w:color="auto"/>
            </w:tcBorders>
            <w:hideMark/>
          </w:tcPr>
          <w:p w14:paraId="4A9A9886" w14:textId="77777777" w:rsidR="00CE44EA" w:rsidRPr="00CE44EA" w:rsidRDefault="00CE44EA" w:rsidP="00B62883">
            <w:pPr>
              <w:pStyle w:val="IText"/>
              <w:ind w:firstLine="0"/>
              <w:jc w:val="center"/>
            </w:pPr>
            <w:r w:rsidRPr="00CE44EA">
              <w:t>20</w:t>
            </w:r>
          </w:p>
        </w:tc>
      </w:tr>
      <w:tr w:rsidR="00CE44EA" w:rsidRPr="00CE44EA" w14:paraId="29A474EC" w14:textId="77777777" w:rsidTr="0017574C">
        <w:trPr>
          <w:trHeight w:val="253"/>
          <w:jc w:val="center"/>
        </w:trPr>
        <w:tc>
          <w:tcPr>
            <w:tcW w:w="1518" w:type="dxa"/>
            <w:tcBorders>
              <w:top w:val="single" w:sz="4" w:space="0" w:color="auto"/>
              <w:left w:val="single" w:sz="4" w:space="0" w:color="auto"/>
              <w:bottom w:val="single" w:sz="4" w:space="0" w:color="auto"/>
              <w:right w:val="single" w:sz="4" w:space="0" w:color="auto"/>
            </w:tcBorders>
            <w:hideMark/>
          </w:tcPr>
          <w:p w14:paraId="75949E8A" w14:textId="77777777" w:rsidR="00CE44EA" w:rsidRPr="00CE44EA" w:rsidRDefault="00CE44EA" w:rsidP="00B62883">
            <w:pPr>
              <w:pStyle w:val="IText"/>
              <w:ind w:firstLine="0"/>
              <w:jc w:val="center"/>
            </w:pPr>
            <w:r w:rsidRPr="00CE44EA">
              <w:t>Flowering</w:t>
            </w:r>
          </w:p>
        </w:tc>
        <w:tc>
          <w:tcPr>
            <w:tcW w:w="1519" w:type="dxa"/>
            <w:tcBorders>
              <w:top w:val="single" w:sz="4" w:space="0" w:color="auto"/>
              <w:left w:val="single" w:sz="4" w:space="0" w:color="auto"/>
              <w:bottom w:val="single" w:sz="4" w:space="0" w:color="auto"/>
              <w:right w:val="single" w:sz="4" w:space="0" w:color="auto"/>
            </w:tcBorders>
            <w:hideMark/>
          </w:tcPr>
          <w:p w14:paraId="61930A4B" w14:textId="77777777" w:rsidR="00CE44EA" w:rsidRPr="00CE44EA" w:rsidRDefault="00CE44EA" w:rsidP="00B62883">
            <w:pPr>
              <w:pStyle w:val="IText"/>
              <w:ind w:firstLine="0"/>
              <w:jc w:val="center"/>
            </w:pPr>
            <w:r w:rsidRPr="00CE44EA">
              <w:t>110</w:t>
            </w:r>
          </w:p>
        </w:tc>
        <w:tc>
          <w:tcPr>
            <w:tcW w:w="1519" w:type="dxa"/>
            <w:tcBorders>
              <w:top w:val="single" w:sz="4" w:space="0" w:color="auto"/>
              <w:left w:val="single" w:sz="4" w:space="0" w:color="auto"/>
              <w:bottom w:val="single" w:sz="4" w:space="0" w:color="auto"/>
              <w:right w:val="single" w:sz="4" w:space="0" w:color="auto"/>
            </w:tcBorders>
            <w:hideMark/>
          </w:tcPr>
          <w:p w14:paraId="60FECA51" w14:textId="77777777" w:rsidR="00CE44EA" w:rsidRPr="00CE44EA" w:rsidRDefault="00CE44EA" w:rsidP="00B62883">
            <w:pPr>
              <w:pStyle w:val="IText"/>
              <w:ind w:firstLine="0"/>
              <w:jc w:val="center"/>
            </w:pPr>
            <w:r w:rsidRPr="00CE44EA">
              <w:t>20</w:t>
            </w:r>
          </w:p>
        </w:tc>
      </w:tr>
      <w:tr w:rsidR="00CE44EA" w:rsidRPr="00CE44EA" w14:paraId="27ED92DB" w14:textId="77777777" w:rsidTr="0017574C">
        <w:trPr>
          <w:trHeight w:val="260"/>
          <w:jc w:val="center"/>
        </w:trPr>
        <w:tc>
          <w:tcPr>
            <w:tcW w:w="1518" w:type="dxa"/>
            <w:tcBorders>
              <w:top w:val="single" w:sz="4" w:space="0" w:color="auto"/>
              <w:left w:val="single" w:sz="4" w:space="0" w:color="auto"/>
              <w:bottom w:val="single" w:sz="4" w:space="0" w:color="auto"/>
              <w:right w:val="single" w:sz="4" w:space="0" w:color="auto"/>
            </w:tcBorders>
            <w:hideMark/>
          </w:tcPr>
          <w:p w14:paraId="25264000" w14:textId="77777777" w:rsidR="00CE44EA" w:rsidRPr="00CE44EA" w:rsidRDefault="00CE44EA" w:rsidP="00B62883">
            <w:pPr>
              <w:pStyle w:val="IText"/>
              <w:ind w:firstLine="0"/>
              <w:jc w:val="center"/>
            </w:pPr>
            <w:r w:rsidRPr="00CE44EA">
              <w:t>Ripening</w:t>
            </w:r>
          </w:p>
        </w:tc>
        <w:tc>
          <w:tcPr>
            <w:tcW w:w="1519" w:type="dxa"/>
            <w:tcBorders>
              <w:top w:val="single" w:sz="4" w:space="0" w:color="auto"/>
              <w:left w:val="single" w:sz="4" w:space="0" w:color="auto"/>
              <w:bottom w:val="single" w:sz="4" w:space="0" w:color="auto"/>
              <w:right w:val="single" w:sz="4" w:space="0" w:color="auto"/>
            </w:tcBorders>
            <w:hideMark/>
          </w:tcPr>
          <w:p w14:paraId="477217AA" w14:textId="77777777" w:rsidR="00CE44EA" w:rsidRPr="00CE44EA" w:rsidRDefault="00CE44EA" w:rsidP="00B62883">
            <w:pPr>
              <w:pStyle w:val="IText"/>
              <w:ind w:firstLine="0"/>
              <w:jc w:val="center"/>
            </w:pPr>
            <w:r w:rsidRPr="00CE44EA">
              <w:t>100</w:t>
            </w:r>
          </w:p>
        </w:tc>
        <w:tc>
          <w:tcPr>
            <w:tcW w:w="1519" w:type="dxa"/>
            <w:tcBorders>
              <w:top w:val="single" w:sz="4" w:space="0" w:color="auto"/>
              <w:left w:val="single" w:sz="4" w:space="0" w:color="auto"/>
              <w:bottom w:val="single" w:sz="4" w:space="0" w:color="auto"/>
              <w:right w:val="single" w:sz="4" w:space="0" w:color="auto"/>
            </w:tcBorders>
            <w:hideMark/>
          </w:tcPr>
          <w:p w14:paraId="7F02C286" w14:textId="77777777" w:rsidR="00CE44EA" w:rsidRPr="00CE44EA" w:rsidRDefault="00CE44EA" w:rsidP="00B62883">
            <w:pPr>
              <w:pStyle w:val="IText"/>
              <w:ind w:firstLine="0"/>
              <w:jc w:val="center"/>
            </w:pPr>
            <w:r w:rsidRPr="00CE44EA">
              <w:t>20</w:t>
            </w:r>
          </w:p>
        </w:tc>
      </w:tr>
      <w:tr w:rsidR="00CE44EA" w:rsidRPr="00CE44EA" w14:paraId="2A4F79D7" w14:textId="77777777" w:rsidTr="0017574C">
        <w:trPr>
          <w:trHeight w:val="260"/>
          <w:jc w:val="center"/>
        </w:trPr>
        <w:tc>
          <w:tcPr>
            <w:tcW w:w="1518" w:type="dxa"/>
            <w:tcBorders>
              <w:top w:val="single" w:sz="4" w:space="0" w:color="auto"/>
              <w:left w:val="single" w:sz="4" w:space="0" w:color="auto"/>
              <w:bottom w:val="single" w:sz="4" w:space="0" w:color="auto"/>
              <w:right w:val="single" w:sz="4" w:space="0" w:color="auto"/>
            </w:tcBorders>
            <w:hideMark/>
          </w:tcPr>
          <w:p w14:paraId="60279EEB" w14:textId="77777777" w:rsidR="00CE44EA" w:rsidRPr="00CE44EA" w:rsidRDefault="00CE44EA" w:rsidP="00B62883">
            <w:pPr>
              <w:pStyle w:val="IText"/>
              <w:ind w:firstLine="0"/>
              <w:jc w:val="center"/>
              <w:rPr>
                <w:i/>
                <w:iCs/>
              </w:rPr>
            </w:pPr>
            <w:r w:rsidRPr="00CE44EA">
              <w:rPr>
                <w:i/>
                <w:iCs/>
              </w:rPr>
              <w:t>Rubus Fruticosus</w:t>
            </w:r>
          </w:p>
        </w:tc>
        <w:tc>
          <w:tcPr>
            <w:tcW w:w="1519" w:type="dxa"/>
            <w:tcBorders>
              <w:top w:val="single" w:sz="4" w:space="0" w:color="auto"/>
              <w:left w:val="single" w:sz="4" w:space="0" w:color="auto"/>
              <w:bottom w:val="single" w:sz="4" w:space="0" w:color="auto"/>
              <w:right w:val="single" w:sz="4" w:space="0" w:color="auto"/>
            </w:tcBorders>
            <w:hideMark/>
          </w:tcPr>
          <w:p w14:paraId="6B088286" w14:textId="77777777" w:rsidR="00CE44EA" w:rsidRPr="00CE44EA" w:rsidRDefault="00CE44EA" w:rsidP="00B62883">
            <w:pPr>
              <w:pStyle w:val="IText"/>
              <w:ind w:firstLine="0"/>
              <w:jc w:val="center"/>
            </w:pPr>
            <w:r w:rsidRPr="00CE44EA">
              <w:t>490</w:t>
            </w:r>
          </w:p>
        </w:tc>
        <w:tc>
          <w:tcPr>
            <w:tcW w:w="1519" w:type="dxa"/>
            <w:tcBorders>
              <w:top w:val="single" w:sz="4" w:space="0" w:color="auto"/>
              <w:left w:val="single" w:sz="4" w:space="0" w:color="auto"/>
              <w:bottom w:val="single" w:sz="4" w:space="0" w:color="auto"/>
              <w:right w:val="single" w:sz="4" w:space="0" w:color="auto"/>
            </w:tcBorders>
            <w:hideMark/>
          </w:tcPr>
          <w:p w14:paraId="408430C3" w14:textId="77777777" w:rsidR="00CE44EA" w:rsidRPr="00CE44EA" w:rsidRDefault="00CE44EA" w:rsidP="00B62883">
            <w:pPr>
              <w:pStyle w:val="IText"/>
              <w:ind w:firstLine="0"/>
              <w:jc w:val="center"/>
            </w:pPr>
            <w:r w:rsidRPr="00CE44EA">
              <w:t>100</w:t>
            </w:r>
          </w:p>
        </w:tc>
      </w:tr>
    </w:tbl>
    <w:p w14:paraId="4601EE25" w14:textId="77777777" w:rsidR="00CE44EA" w:rsidRPr="00CE44EA" w:rsidRDefault="00CE44EA" w:rsidP="00CE44EA">
      <w:pPr>
        <w:pStyle w:val="IText"/>
        <w:rPr>
          <w:lang w:bidi="en-US"/>
        </w:rPr>
      </w:pPr>
    </w:p>
    <w:p w14:paraId="5319CE64" w14:textId="77777777" w:rsidR="00CE44EA" w:rsidRDefault="00CE44EA" w:rsidP="004614EB">
      <w:pPr>
        <w:pStyle w:val="IText"/>
        <w:rPr>
          <w:lang w:bidi="en-US"/>
        </w:rPr>
      </w:pPr>
      <w:r w:rsidRPr="00CE44EA">
        <w:rPr>
          <w:lang w:bidi="en-US"/>
        </w:rPr>
        <w:t xml:space="preserve">Next, the Yolo_Label tool </w:t>
      </w:r>
      <w:sdt>
        <w:sdtPr>
          <w:tag w:val="MENDELEY_CITATION_v3_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"/>
          <w:id w:val="1500317825"/>
          <w:placeholder>
            <w:docPart w:val="145FE8F14031124D8BD8BB825A43AA93"/>
          </w:placeholder>
        </w:sdtPr>
        <w:sdtContent>
          <w:r w:rsidRPr="00CE44EA">
            <w:t>[28]</w:t>
          </w:r>
        </w:sdtContent>
      </w:sdt>
      <w:r w:rsidRPr="00CE44EA">
        <w:t xml:space="preserve"> </w:t>
      </w:r>
      <w:r w:rsidRPr="00CE44EA">
        <w:rPr>
          <w:lang w:bidi="en-US"/>
        </w:rPr>
        <w:t>was used to create the annotations for each image. This task tells the models the location of the objects and their classification. Then, they can then be trained with this data and their performance can be evaluated. Figure 5 illustrates this task.</w:t>
      </w:r>
    </w:p>
    <w:p w14:paraId="61AED815" w14:textId="77777777" w:rsidR="004614EB" w:rsidRPr="00CE44EA" w:rsidRDefault="004614EB" w:rsidP="004614EB">
      <w:pPr>
        <w:pStyle w:val="IText"/>
        <w:rPr>
          <w:lang w:bidi="en-US"/>
        </w:rPr>
      </w:pPr>
    </w:p>
    <w:p w14:paraId="200FC113" w14:textId="77777777" w:rsidR="00CE44EA" w:rsidRPr="00CE44EA" w:rsidRDefault="00CE44EA" w:rsidP="004614EB">
      <w:pPr>
        <w:pStyle w:val="IText"/>
        <w:ind w:firstLine="0"/>
        <w:rPr>
          <w:b/>
          <w:bCs/>
        </w:rPr>
      </w:pPr>
      <w:r w:rsidRPr="00CE44EA">
        <w:rPr>
          <w:b/>
          <w:bCs/>
          <w:noProof/>
        </w:rPr>
        <w:drawing>
          <wp:inline distT="0" distB="0" distL="0" distR="0" wp14:anchorId="1629E100" wp14:editId="1A8C319C">
            <wp:extent cx="2946646" cy="1795214"/>
            <wp:effectExtent l="0" t="0" r="0" b="0"/>
            <wp:docPr id="1949035031" name="Imagem 1949035031"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1" name="Imagem 1949035031" descr="Uma imagem com texto, captura de ecrã, software, Software de multimédia&#10;&#10;Descrição gerada automaticamente"/>
                    <pic:cNvPicPr/>
                  </pic:nvPicPr>
                  <pic:blipFill>
                    <a:blip r:embed="rId19"/>
                    <a:stretch>
                      <a:fillRect/>
                    </a:stretch>
                  </pic:blipFill>
                  <pic:spPr>
                    <a:xfrm>
                      <a:off x="0" y="0"/>
                      <a:ext cx="3004374" cy="1830384"/>
                    </a:xfrm>
                    <a:prstGeom prst="rect">
                      <a:avLst/>
                    </a:prstGeom>
                  </pic:spPr>
                </pic:pic>
              </a:graphicData>
            </a:graphic>
          </wp:inline>
        </w:drawing>
      </w:r>
    </w:p>
    <w:p w14:paraId="0200000A" w14:textId="7E0C908A" w:rsidR="004614EB" w:rsidRPr="00CE44EA" w:rsidRDefault="00CE44EA" w:rsidP="004614EB">
      <w:pPr>
        <w:pStyle w:val="IText"/>
        <w:ind w:firstLine="0"/>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5</w:t>
      </w:r>
      <w:r w:rsidRPr="00CE44EA">
        <w:fldChar w:fldCharType="end"/>
      </w:r>
      <w:r w:rsidRPr="00CE44EA">
        <w:rPr>
          <w:b/>
          <w:bCs/>
        </w:rPr>
        <w:t>.</w:t>
      </w:r>
      <w:r w:rsidR="004614EB">
        <w:rPr>
          <w:b/>
          <w:bCs/>
        </w:rPr>
        <w:t xml:space="preserve"> </w:t>
      </w:r>
      <w:r w:rsidRPr="00CE44EA">
        <w:t>The process of creating an annotation on a dataset image with the Yolo_Label tool.</w:t>
      </w:r>
    </w:p>
    <w:p w14:paraId="0E10E122" w14:textId="77777777" w:rsidR="00CE44EA" w:rsidRPr="00CE44EA" w:rsidRDefault="00CE44EA" w:rsidP="004614EB">
      <w:pPr>
        <w:pStyle w:val="Heading3"/>
      </w:pPr>
      <w:r w:rsidRPr="00CE44EA">
        <w:t>Benchmark Scenario</w:t>
      </w:r>
    </w:p>
    <w:p w14:paraId="6147D00A" w14:textId="77777777" w:rsidR="00B62883" w:rsidRDefault="00CE44EA" w:rsidP="00B62883">
      <w:pPr>
        <w:pStyle w:val="IText"/>
        <w:rPr>
          <w:lang w:bidi="en-US"/>
        </w:rPr>
      </w:pPr>
      <w:r w:rsidRPr="00CE44EA">
        <w:rPr>
          <w:lang w:bidi="en-US"/>
        </w:rPr>
        <w:t xml:space="preserve">Both models were trained and tested on the same device. To do this, the darknet code </w:t>
      </w:r>
      <w:sdt>
        <w:sdtPr>
          <w:tag w:val="MENDELEY_CITATION_v3_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"/>
          <w:id w:val="1644691008"/>
          <w:placeholder>
            <w:docPart w:val="5788F52A0552FA4C91B9C095BC090FD3"/>
          </w:placeholder>
        </w:sdtPr>
        <w:sdtContent>
          <w:r w:rsidRPr="00CE44EA">
            <w:t>[29]</w:t>
          </w:r>
        </w:sdtContent>
      </w:sdt>
      <w:r w:rsidRPr="00CE44EA">
        <w:t xml:space="preserve"> </w:t>
      </w:r>
      <w:r w:rsidRPr="00CE44EA">
        <w:rPr>
          <w:lang w:bidi="en-US"/>
        </w:rPr>
        <w:t xml:space="preserve">was downloaded to carry out the necessary training and tests. The test environment was hosted on a device with an AMD Ryzen 5 4600H CPU, 16 GB of RAM, and an NVIDIA GeForce GTX 1650 GPU which increased the computing power required for deep learning operations. </w:t>
      </w:r>
    </w:p>
    <w:p w14:paraId="73A8555F" w14:textId="35719402" w:rsidR="004614EB" w:rsidRPr="00CE44EA" w:rsidRDefault="00CE44EA" w:rsidP="00B62883">
      <w:pPr>
        <w:pStyle w:val="IText"/>
        <w:rPr>
          <w:lang w:bidi="en-US"/>
        </w:rPr>
      </w:pPr>
      <w:r w:rsidRPr="00CE44EA">
        <w:rPr>
          <w:lang w:bidi="en-US"/>
        </w:rPr>
        <w:t>This test environment allowed an unbiased comparison of the accuracy, processing speed and efficiency of the YOLOv4 and YOLOv4-tiny models.</w:t>
      </w:r>
    </w:p>
    <w:p w14:paraId="65FAD7B5" w14:textId="77777777" w:rsidR="00CE44EA" w:rsidRPr="00CE44EA" w:rsidRDefault="00CE44EA" w:rsidP="004614EB">
      <w:pPr>
        <w:pStyle w:val="Heading3"/>
      </w:pPr>
      <w:r w:rsidRPr="00CE44EA">
        <w:t>Performance Metrics</w:t>
      </w:r>
    </w:p>
    <w:p w14:paraId="6332339D" w14:textId="77777777" w:rsidR="00CE44EA" w:rsidRPr="004614EB" w:rsidRDefault="00CE44EA" w:rsidP="004614EB">
      <w:pPr>
        <w:pStyle w:val="IText"/>
      </w:pPr>
      <w:r w:rsidRPr="00CE44EA">
        <w:rPr>
          <w:lang w:bidi="en-US"/>
        </w:rPr>
        <w:t xml:space="preserve">To assess the performance of YOLOv4 and YOLOv4-tiny in the task of object detection and classification, the models were trained with 12,000 iterations with batches of 64 images, following the instructions in </w:t>
      </w:r>
      <w:sdt>
        <w:sdtPr>
          <w:tag w:val="MENDELEY_CITATION_v3_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"/>
          <w:id w:val="-814866317"/>
          <w:placeholder>
            <w:docPart w:val="EC2DE5038E67B24DB97C952CEC6F413E"/>
          </w:placeholder>
        </w:sdtPr>
        <w:sdtContent>
          <w:r w:rsidRPr="00CE44EA">
            <w:t>[29]</w:t>
          </w:r>
        </w:sdtContent>
      </w:sdt>
      <w:r w:rsidRPr="00CE44EA">
        <w:t xml:space="preserve">. </w:t>
      </w:r>
      <w:r w:rsidRPr="00CE44EA">
        <w:rPr>
          <w:lang w:bidi="en-US"/>
        </w:rPr>
        <w:t>This number of iterations is equivalent to approximately 1567 epochs, according to the formula show in (1).</w:t>
      </w:r>
    </w:p>
    <w:p w14:paraId="74480039" w14:textId="77777777" w:rsidR="004614EB" w:rsidRPr="00CE44EA" w:rsidRDefault="004614EB" w:rsidP="00CE44EA">
      <w:pPr>
        <w:pStyle w:val="IText"/>
        <w:ind w:firstLine="0"/>
        <w:rPr>
          <w:lang w:bidi="en-US"/>
        </w:rPr>
      </w:pPr>
    </w:p>
    <w:p w14:paraId="17F2E75A" w14:textId="0F6F5DDB" w:rsidR="00CE44EA" w:rsidRPr="00CE44EA" w:rsidRDefault="00CE44EA" w:rsidP="00CE44EA">
      <w:pPr>
        <w:pStyle w:val="IText"/>
        <w:ind w:firstLine="0"/>
      </w:pPr>
      <m:oMath>
        <m:r>
          <w:rPr>
            <w:rFonts w:ascii="Cambria Math" w:hAnsi="Cambria Math"/>
          </w:rPr>
          <m:t>Epochs=</m:t>
        </m:r>
        <m:f>
          <m:fPr>
            <m:ctrlPr>
              <w:rPr>
                <w:rFonts w:ascii="Cambria Math" w:hAnsi="Cambria Math"/>
                <w:i/>
              </w:rPr>
            </m:ctrlPr>
          </m:fPr>
          <m:num>
            <m:r>
              <w:rPr>
                <w:rFonts w:ascii="Cambria Math" w:hAnsi="Cambria Math"/>
              </w:rPr>
              <m:t>number of iterations</m:t>
            </m:r>
          </m:num>
          <m:den>
            <m:f>
              <m:fPr>
                <m:ctrlPr>
                  <w:rPr>
                    <w:rFonts w:ascii="Cambria Math" w:hAnsi="Cambria Math"/>
                    <w:i/>
                  </w:rPr>
                </m:ctrlPr>
              </m:fPr>
              <m:num>
                <m:r>
                  <w:rPr>
                    <w:rFonts w:ascii="Cambria Math" w:hAnsi="Cambria Math"/>
                  </w:rPr>
                  <m:t>number of images in train</m:t>
                </m:r>
              </m:num>
              <m:den>
                <m:r>
                  <w:rPr>
                    <w:rFonts w:ascii="Cambria Math" w:hAnsi="Cambria Math"/>
                  </w:rPr>
                  <m:t>batch</m:t>
                </m:r>
              </m:den>
            </m:f>
          </m:den>
        </m:f>
      </m:oMath>
      <w:r w:rsidRPr="00CE44EA">
        <w:tab/>
      </w:r>
      <w:r w:rsidRPr="00CE44EA">
        <w:tab/>
      </w:r>
      <w:r w:rsidR="004614EB">
        <w:t>(1)</w:t>
      </w:r>
    </w:p>
    <w:p w14:paraId="38B30A22" w14:textId="77777777" w:rsidR="004614EB" w:rsidRDefault="004614EB" w:rsidP="00CE44EA">
      <w:pPr>
        <w:pStyle w:val="IText"/>
        <w:ind w:firstLine="0"/>
        <w:rPr>
          <w:lang w:bidi="en-US"/>
        </w:rPr>
      </w:pPr>
    </w:p>
    <w:p w14:paraId="5CA22EF3" w14:textId="519E15B1" w:rsidR="00CE44EA" w:rsidRPr="004614EB" w:rsidRDefault="00CE44EA" w:rsidP="004614EB">
      <w:pPr>
        <w:pStyle w:val="IText"/>
      </w:pPr>
      <w:r w:rsidRPr="00CE44EA">
        <w:rPr>
          <w:lang w:bidi="en-US"/>
        </w:rPr>
        <w:t>Once the training was complete, the trained models with the best average precision (mAP) were selected. This metric is calculated according to the formula shown in (2) and considers the accuracy of each class (APk) and the number of classes (n). The mAP is the metric commonly used to compare the performance of CNN models such as YOLO.</w:t>
      </w:r>
    </w:p>
    <w:p w14:paraId="21D2AD5F" w14:textId="77777777" w:rsidR="004614EB" w:rsidRPr="00CE44EA" w:rsidRDefault="004614EB" w:rsidP="00CE44EA">
      <w:pPr>
        <w:pStyle w:val="IText"/>
        <w:ind w:firstLine="0"/>
        <w:rPr>
          <w:lang w:bidi="en-US"/>
        </w:rPr>
      </w:pPr>
    </w:p>
    <w:p w14:paraId="54F01683" w14:textId="4FF0E402" w:rsidR="00CE44EA" w:rsidRPr="00CE44EA" w:rsidRDefault="00CE44EA" w:rsidP="00CE44EA">
      <w:pPr>
        <w:pStyle w:val="IText"/>
        <w:ind w:firstLine="0"/>
      </w:pPr>
      <w:bookmarkStart w:id="0" w:name="_Hlk145255388"/>
      <m:oMath>
        <m:r>
          <w:rPr>
            <w:rFonts w:ascii="Cambria Math" w:hAnsi="Cambria Math"/>
          </w:rPr>
          <m:t>mAP=</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k=1</m:t>
            </m:r>
          </m:sub>
          <m:sup>
            <m:r>
              <w:rPr>
                <w:rFonts w:ascii="Cambria Math" w:hAnsi="Cambria Math"/>
              </w:rPr>
              <m:t>k=n</m:t>
            </m:r>
          </m:sup>
          <m:e>
            <m:r>
              <w:rPr>
                <w:rFonts w:ascii="Cambria Math" w:hAnsi="Cambria Math"/>
              </w:rPr>
              <m:t>APk</m:t>
            </m:r>
          </m:e>
        </m:nary>
      </m:oMath>
      <w:bookmarkEnd w:id="0"/>
      <w:r w:rsidRPr="00CE44EA">
        <w:tab/>
      </w:r>
      <w:r w:rsidRPr="00CE44EA">
        <w:tab/>
      </w:r>
      <w:r w:rsidR="004614EB">
        <w:t>(</w:t>
      </w:r>
      <w:r w:rsidRPr="00CE44EA">
        <w:t>2</w:t>
      </w:r>
      <w:r w:rsidR="004614EB">
        <w:t>)</w:t>
      </w:r>
    </w:p>
    <w:p w14:paraId="4115A905" w14:textId="77777777" w:rsidR="004614EB" w:rsidRDefault="004614EB" w:rsidP="00CE44EA">
      <w:pPr>
        <w:pStyle w:val="IText"/>
        <w:ind w:firstLine="0"/>
        <w:rPr>
          <w:lang w:bidi="en-US"/>
        </w:rPr>
      </w:pPr>
    </w:p>
    <w:p w14:paraId="199C918F" w14:textId="4798843B" w:rsidR="00CE44EA" w:rsidRPr="00CE44EA" w:rsidRDefault="00CE44EA" w:rsidP="004614EB">
      <w:pPr>
        <w:pStyle w:val="IText"/>
        <w:rPr>
          <w:lang w:bidi="en-US"/>
        </w:rPr>
      </w:pPr>
      <w:r w:rsidRPr="00CE44EA">
        <w:rPr>
          <w:lang w:bidi="en-US"/>
        </w:rPr>
        <w:t>It is also interesting to analyze in CNN models, the average loss obtained by calculating the average of the total loss of several batches in a dataset, and the test time required to determine the mAP.</w:t>
      </w:r>
    </w:p>
    <w:p w14:paraId="2688D8FE" w14:textId="77777777" w:rsidR="00CE44EA" w:rsidRDefault="00CE44EA" w:rsidP="004614EB">
      <w:pPr>
        <w:pStyle w:val="IText"/>
        <w:rPr>
          <w:lang w:bidi="en-US"/>
        </w:rPr>
      </w:pPr>
      <w:r w:rsidRPr="00CE44EA">
        <w:rPr>
          <w:lang w:bidi="en-US"/>
        </w:rPr>
        <w:t xml:space="preserve">Overfitting </w:t>
      </w:r>
      <w:sdt>
        <w:sdtPr>
          <w:tag w:val="MENDELEY_CITATION_v3_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"/>
          <w:id w:val="1530295038"/>
          <w:placeholder>
            <w:docPart w:val="FE03C4C378E8D84780418EB7C0ADB6E9"/>
          </w:placeholder>
        </w:sdtPr>
        <w:sdtContent>
          <w:r w:rsidRPr="00CE44EA">
            <w:t>[30]</w:t>
          </w:r>
        </w:sdtContent>
      </w:sdt>
      <w:r w:rsidRPr="00CE44EA">
        <w:t xml:space="preserve"> </w:t>
      </w:r>
      <w:r w:rsidRPr="00CE44EA">
        <w:rPr>
          <w:lang w:bidi="en-US"/>
        </w:rPr>
        <w:t xml:space="preserve">is a challenge when training CNNs. It occurs when a model becomes excessively specialized in the training data it has been exposed to, to the point of memorizing the details of the data. As a result, the model performs remarkably well on the training data, but fails when confronted with new and unseen data </w:t>
      </w:r>
      <w:sdt>
        <w:sdtPr>
          <w:tag w:val="MENDELEY_CITATION_v3_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"/>
          <w:id w:val="819848657"/>
          <w:placeholder>
            <w:docPart w:val="9741CF0C6E0FF0429A4A01F9C568BE56"/>
          </w:placeholder>
        </w:sdtPr>
        <w:sdtContent>
          <w:r w:rsidRPr="00CE44EA">
            <w:t>[30]</w:t>
          </w:r>
        </w:sdtContent>
      </w:sdt>
      <w:r w:rsidRPr="00CE44EA">
        <w:t xml:space="preserve">. </w:t>
      </w:r>
      <w:r w:rsidRPr="00CE44EA">
        <w:rPr>
          <w:lang w:bidi="en-US"/>
        </w:rPr>
        <w:t>To try to solve this problem, it is essential to find a balance between accurately capturing significant patterns and avoiding an overly complex model that adapts too much to the training data. Figure 6 illustrates the concept of overfitting.</w:t>
      </w:r>
    </w:p>
    <w:p w14:paraId="65155CE3" w14:textId="77777777" w:rsidR="004614EB" w:rsidRPr="00CE44EA" w:rsidRDefault="004614EB" w:rsidP="004614EB">
      <w:pPr>
        <w:pStyle w:val="IText"/>
        <w:rPr>
          <w:lang w:bidi="en-US"/>
        </w:rPr>
      </w:pPr>
    </w:p>
    <w:p w14:paraId="6AF94B08" w14:textId="77777777" w:rsidR="00CE44EA" w:rsidRPr="00CE44EA" w:rsidRDefault="00CE44EA" w:rsidP="004614EB">
      <w:pPr>
        <w:pStyle w:val="IText"/>
        <w:ind w:firstLine="0"/>
        <w:jc w:val="center"/>
      </w:pPr>
      <w:r w:rsidRPr="00CE44EA">
        <w:rPr>
          <w:noProof/>
          <w:lang w:bidi="en-US"/>
        </w:rPr>
        <w:drawing>
          <wp:inline distT="0" distB="0" distL="0" distR="0" wp14:anchorId="0324604C" wp14:editId="2D83B6B9">
            <wp:extent cx="1741178" cy="2006556"/>
            <wp:effectExtent l="0" t="0" r="0" b="635"/>
            <wp:docPr id="1949035048" name="Imagem 194903504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48" name="Imagem 1949035048" descr="A diagram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0660" cy="2017483"/>
                    </a:xfrm>
                    <a:prstGeom prst="rect">
                      <a:avLst/>
                    </a:prstGeom>
                    <a:noFill/>
                  </pic:spPr>
                </pic:pic>
              </a:graphicData>
            </a:graphic>
          </wp:inline>
        </w:drawing>
      </w:r>
    </w:p>
    <w:p w14:paraId="78C06C09" w14:textId="3650C528" w:rsidR="00CE44EA" w:rsidRDefault="00CE44EA" w:rsidP="00CE44EA">
      <w:pPr>
        <w:pStyle w:val="IText"/>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6</w:t>
      </w:r>
      <w:r w:rsidRPr="00CE44EA">
        <w:fldChar w:fldCharType="end"/>
      </w:r>
      <w:r w:rsidRPr="00CE44EA">
        <w:rPr>
          <w:b/>
          <w:bCs/>
        </w:rPr>
        <w:t>.</w:t>
      </w:r>
      <w:r w:rsidR="004614EB">
        <w:rPr>
          <w:b/>
          <w:bCs/>
        </w:rPr>
        <w:t xml:space="preserve"> </w:t>
      </w:r>
      <w:r w:rsidRPr="00CE44EA">
        <w:t>Illustration of the concept of overfitting.</w:t>
      </w:r>
    </w:p>
    <w:p w14:paraId="3DBFE093" w14:textId="77777777" w:rsidR="004614EB" w:rsidRPr="00CE44EA" w:rsidRDefault="004614EB" w:rsidP="00CE44EA">
      <w:pPr>
        <w:pStyle w:val="IText"/>
        <w:rPr>
          <w:b/>
          <w:bCs/>
        </w:rPr>
      </w:pPr>
    </w:p>
    <w:p w14:paraId="08FD9853" w14:textId="77777777" w:rsidR="00CE44EA" w:rsidRDefault="00CE44EA" w:rsidP="004614EB">
      <w:pPr>
        <w:pStyle w:val="IText"/>
        <w:rPr>
          <w:lang w:bidi="en-US"/>
        </w:rPr>
      </w:pPr>
      <w:r w:rsidRPr="00CE44EA">
        <w:rPr>
          <w:lang w:bidi="en-US"/>
        </w:rPr>
        <w:t xml:space="preserve">The solution found to avoid overfitting was the Early Stopping </w:t>
      </w:r>
      <w:sdt>
        <w:sdtPr>
          <w:tag w:val="MENDELEY_CITATION_v3_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"/>
          <w:id w:val="1535076178"/>
          <w:placeholder>
            <w:docPart w:val="56D46B9EDAA91F44A2CBCE25A329FCD2"/>
          </w:placeholder>
        </w:sdtPr>
        <w:sdtContent>
          <w:r w:rsidRPr="00CE44EA">
            <w:t>[31]</w:t>
          </w:r>
        </w:sdtContent>
      </w:sdt>
      <w:r w:rsidRPr="00CE44EA">
        <w:t xml:space="preserve">. </w:t>
      </w:r>
      <w:r w:rsidRPr="00CE44EA">
        <w:rPr>
          <w:lang w:bidi="en-US"/>
        </w:rPr>
        <w:t xml:space="preserve">This solution consists of monitoring the model's performance with a validation dataset while it is being trained. As training is carried out, signs of performance degradation or stagnation are looked for. When it is detected that the model's performance on the validation dataset is no longer improving or is getting worse, which indicates a greater number of errors, the </w:t>
      </w:r>
      <w:r w:rsidRPr="00CE44EA">
        <w:rPr>
          <w:lang w:bidi="en-US"/>
        </w:rPr>
        <w:lastRenderedPageBreak/>
        <w:t xml:space="preserve">training is stopped. This prevents the model from specializing on the training dataset and helps to ensure that the model maintains good performance against new data </w:t>
      </w:r>
      <w:sdt>
        <w:sdtPr>
          <w:tag w:val="MENDELEY_CITATION_v3_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"/>
          <w:id w:val="-160931941"/>
          <w:placeholder>
            <w:docPart w:val="CFF5A49FD34D954CA739C2B411197BD4"/>
          </w:placeholder>
        </w:sdtPr>
        <w:sdtContent>
          <w:r w:rsidRPr="00CE44EA">
            <w:t>[32]</w:t>
          </w:r>
        </w:sdtContent>
      </w:sdt>
      <w:r w:rsidRPr="00CE44EA">
        <w:t xml:space="preserve">. </w:t>
      </w:r>
      <w:r w:rsidRPr="00CE44EA">
        <w:rPr>
          <w:lang w:bidi="en-US"/>
        </w:rPr>
        <w:t>With this solution, the training of both models was stopped when they showed a degradation or stagnation in performance. Figure 7 illustrates this concept.</w:t>
      </w:r>
    </w:p>
    <w:p w14:paraId="002FE6AB" w14:textId="77777777" w:rsidR="004614EB" w:rsidRPr="00CE44EA" w:rsidRDefault="004614EB" w:rsidP="004614EB">
      <w:pPr>
        <w:pStyle w:val="IText"/>
        <w:rPr>
          <w:lang w:bidi="en-US"/>
        </w:rPr>
      </w:pPr>
    </w:p>
    <w:p w14:paraId="03C94FCB" w14:textId="77777777" w:rsidR="00CE44EA" w:rsidRPr="00CE44EA" w:rsidRDefault="00CE44EA" w:rsidP="004614EB">
      <w:pPr>
        <w:pStyle w:val="IText"/>
        <w:ind w:firstLine="0"/>
        <w:jc w:val="center"/>
      </w:pPr>
      <w:r w:rsidRPr="00CE44EA">
        <w:rPr>
          <w:noProof/>
        </w:rPr>
        <w:drawing>
          <wp:inline distT="0" distB="0" distL="0" distR="0" wp14:anchorId="78453D31" wp14:editId="0491204E">
            <wp:extent cx="2308634" cy="1809968"/>
            <wp:effectExtent l="0" t="0" r="3175" b="0"/>
            <wp:docPr id="1949035033" name="Imagem 1949035033" descr="Uma imagem com diagrama, file, esboço, 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3" name="Imagem 1949035033" descr="Uma imagem com diagrama, file, esboço, Gráfico&#10;&#10;Descrição gerada automa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9329" t="2922" r="24266" b="2479"/>
                    <a:stretch/>
                  </pic:blipFill>
                  <pic:spPr bwMode="auto">
                    <a:xfrm>
                      <a:off x="0" y="0"/>
                      <a:ext cx="2331168" cy="1827635"/>
                    </a:xfrm>
                    <a:prstGeom prst="rect">
                      <a:avLst/>
                    </a:prstGeom>
                    <a:noFill/>
                    <a:ln>
                      <a:noFill/>
                    </a:ln>
                    <a:extLst>
                      <a:ext uri="{53640926-AAD7-44D8-BBD7-CCE9431645EC}">
                        <a14:shadowObscured xmlns:a14="http://schemas.microsoft.com/office/drawing/2010/main"/>
                      </a:ext>
                    </a:extLst>
                  </pic:spPr>
                </pic:pic>
              </a:graphicData>
            </a:graphic>
          </wp:inline>
        </w:drawing>
      </w:r>
    </w:p>
    <w:p w14:paraId="5D06D598" w14:textId="413D401F" w:rsidR="00CE44EA" w:rsidRDefault="00CE44EA" w:rsidP="004614EB">
      <w:pPr>
        <w:pStyle w:val="IText"/>
        <w:ind w:firstLine="0"/>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7</w:t>
      </w:r>
      <w:r w:rsidRPr="00CE44EA">
        <w:fldChar w:fldCharType="end"/>
      </w:r>
      <w:r w:rsidRPr="00CE44EA">
        <w:rPr>
          <w:b/>
          <w:bCs/>
        </w:rPr>
        <w:t>.</w:t>
      </w:r>
      <w:r w:rsidR="004614EB">
        <w:rPr>
          <w:b/>
          <w:bCs/>
        </w:rPr>
        <w:t xml:space="preserve"> </w:t>
      </w:r>
      <w:r w:rsidRPr="00CE44EA">
        <w:t>Illustration of the early stopping approach.</w:t>
      </w:r>
    </w:p>
    <w:p w14:paraId="61CEDE9D" w14:textId="77777777" w:rsidR="00CE44EA" w:rsidRPr="00CE44EA" w:rsidRDefault="00CE44EA" w:rsidP="00CE44EA">
      <w:pPr>
        <w:pStyle w:val="IText"/>
        <w:rPr>
          <w:b/>
          <w:bCs/>
          <w:lang w:bidi="en-US"/>
        </w:rPr>
      </w:pPr>
    </w:p>
    <w:p w14:paraId="6A3D008F" w14:textId="77777777" w:rsidR="00CE44EA" w:rsidRPr="00CE44EA" w:rsidRDefault="00CE44EA" w:rsidP="009A383A">
      <w:pPr>
        <w:pStyle w:val="Heading3"/>
      </w:pPr>
      <w:r w:rsidRPr="00CE44EA">
        <w:t>Results and Discussion</w:t>
      </w:r>
    </w:p>
    <w:p w14:paraId="414B4DB5" w14:textId="77777777" w:rsidR="00CE44EA" w:rsidRPr="00CE44EA" w:rsidRDefault="00CE44EA" w:rsidP="009A383A">
      <w:pPr>
        <w:pStyle w:val="IText"/>
        <w:rPr>
          <w:lang w:bidi="en-US"/>
        </w:rPr>
      </w:pPr>
      <w:r w:rsidRPr="00CE44EA">
        <w:rPr>
          <w:lang w:bidi="en-US"/>
        </w:rPr>
        <w:t>The YOLOv4 and YOLOv4-tiny models went through 12000 training iterations. The model weights were then selected based on the maximum mAP value achieved, for use in the mobile application presented in the next section.</w:t>
      </w:r>
    </w:p>
    <w:p w14:paraId="00F0F7D8" w14:textId="77777777" w:rsidR="00CE44EA" w:rsidRDefault="00CE44EA" w:rsidP="009A383A">
      <w:pPr>
        <w:pStyle w:val="IText"/>
        <w:rPr>
          <w:lang w:bidi="en-US"/>
        </w:rPr>
      </w:pPr>
      <w:r w:rsidRPr="00CE44EA">
        <w:rPr>
          <w:lang w:bidi="en-US"/>
        </w:rPr>
        <w:t>Figure 8 shows the results of the YOLOv4 model training process. The final mAP and average loss values were 74,83% and 1,4794, respectively. It was also concluded that the model achieved its best performance at around 7600 iterations with an accuracy of 77,18%. This performance demonstrates the model's effectiveness in identifying and classifying objects.</w:t>
      </w:r>
    </w:p>
    <w:p w14:paraId="34B3A763" w14:textId="77777777" w:rsidR="009A383A" w:rsidRPr="00CE44EA" w:rsidRDefault="009A383A" w:rsidP="009A383A">
      <w:pPr>
        <w:pStyle w:val="IText"/>
        <w:rPr>
          <w:lang w:bidi="en-US"/>
        </w:rPr>
      </w:pPr>
    </w:p>
    <w:p w14:paraId="3760B9D7" w14:textId="77777777" w:rsidR="00CE44EA" w:rsidRPr="00CE44EA" w:rsidRDefault="00CE44EA" w:rsidP="009A383A">
      <w:pPr>
        <w:pStyle w:val="IText"/>
        <w:ind w:firstLine="0"/>
        <w:jc w:val="center"/>
      </w:pPr>
      <w:r w:rsidRPr="00CE44EA">
        <w:rPr>
          <w:noProof/>
        </w:rPr>
        <w:drawing>
          <wp:inline distT="0" distB="0" distL="0" distR="0" wp14:anchorId="0226C04F" wp14:editId="752AC33E">
            <wp:extent cx="2706766" cy="2706766"/>
            <wp:effectExtent l="0" t="0" r="0" b="0"/>
            <wp:docPr id="24" name="Imagem 24" descr="Uma imagem com texto, file, Gráfic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m texto, file, Gráfico, diagrama&#10;&#10;Descrição gerada automa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8240" cy="2738240"/>
                    </a:xfrm>
                    <a:prstGeom prst="rect">
                      <a:avLst/>
                    </a:prstGeom>
                    <a:noFill/>
                    <a:ln>
                      <a:noFill/>
                    </a:ln>
                  </pic:spPr>
                </pic:pic>
              </a:graphicData>
            </a:graphic>
          </wp:inline>
        </w:drawing>
      </w:r>
    </w:p>
    <w:p w14:paraId="14C63291" w14:textId="1C78FA27" w:rsidR="00CE44EA" w:rsidRDefault="00CE44EA" w:rsidP="009A383A">
      <w:pPr>
        <w:pStyle w:val="IText"/>
        <w:ind w:firstLine="0"/>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8</w:t>
      </w:r>
      <w:r w:rsidRPr="00CE44EA">
        <w:fldChar w:fldCharType="end"/>
      </w:r>
      <w:r w:rsidRPr="00CE44EA">
        <w:rPr>
          <w:b/>
          <w:bCs/>
        </w:rPr>
        <w:t>.</w:t>
      </w:r>
      <w:r w:rsidR="009A383A">
        <w:rPr>
          <w:b/>
          <w:bCs/>
        </w:rPr>
        <w:t xml:space="preserve"> </w:t>
      </w:r>
      <w:r w:rsidRPr="00CE44EA">
        <w:t>Results of the YOLOv4 training process.</w:t>
      </w:r>
    </w:p>
    <w:p w14:paraId="62B26661" w14:textId="77777777" w:rsidR="00EE775F" w:rsidRPr="00CE44EA" w:rsidRDefault="00EE775F" w:rsidP="009A383A">
      <w:pPr>
        <w:pStyle w:val="IText"/>
        <w:ind w:firstLine="0"/>
        <w:jc w:val="center"/>
        <w:rPr>
          <w:b/>
          <w:bCs/>
          <w:lang w:bidi="en-US"/>
        </w:rPr>
      </w:pPr>
    </w:p>
    <w:p w14:paraId="128EB23B" w14:textId="77777777" w:rsidR="00CE44EA" w:rsidRDefault="00CE44EA" w:rsidP="009A383A">
      <w:pPr>
        <w:pStyle w:val="IText"/>
        <w:rPr>
          <w:lang w:bidi="en-US"/>
        </w:rPr>
      </w:pPr>
      <w:r w:rsidRPr="00CE44EA">
        <w:rPr>
          <w:lang w:bidi="en-US"/>
        </w:rPr>
        <w:t xml:space="preserve">To further analyze the performance of the YOLOv4 model, the accuracy of each class (i.e., development stage) was evaluated. Table 2 shows the accuracy results </w:t>
      </w:r>
      <w:r w:rsidRPr="00CE44EA">
        <w:rPr>
          <w:lang w:bidi="en-US"/>
        </w:rPr>
        <w:t>recorded for each class in the YOLOv4 model. Although each class exceeded the average accuracy, it was observed that the "Ripening" class had a lower average accuracy with a value of 26,24%. This suggests possible areas of future improvement for object recognition in this specific class.</w:t>
      </w:r>
    </w:p>
    <w:p w14:paraId="4285B5E4" w14:textId="77777777" w:rsidR="009A383A" w:rsidRPr="00CE44EA" w:rsidRDefault="009A383A" w:rsidP="009A383A">
      <w:pPr>
        <w:pStyle w:val="IText"/>
        <w:rPr>
          <w:lang w:bidi="en-US"/>
        </w:rPr>
      </w:pPr>
    </w:p>
    <w:p w14:paraId="075834D7" w14:textId="0B090264" w:rsidR="00CE44EA" w:rsidRPr="00CE44EA" w:rsidRDefault="00CE44EA" w:rsidP="009A383A">
      <w:pPr>
        <w:pStyle w:val="IText"/>
        <w:ind w:firstLine="0"/>
        <w:jc w:val="center"/>
        <w:rPr>
          <w:b/>
          <w:bCs/>
        </w:rPr>
      </w:pPr>
      <w:r w:rsidRPr="00CE44EA">
        <w:rPr>
          <w:b/>
          <w:bCs/>
        </w:rPr>
        <w:t xml:space="preserve">Table </w:t>
      </w:r>
      <w:r w:rsidRPr="00CE44EA">
        <w:rPr>
          <w:b/>
          <w:bCs/>
        </w:rPr>
        <w:fldChar w:fldCharType="begin"/>
      </w:r>
      <w:r w:rsidRPr="00CE44EA">
        <w:rPr>
          <w:b/>
          <w:bCs/>
        </w:rPr>
        <w:instrText xml:space="preserve"> SEQ Table \* ARABIC </w:instrText>
      </w:r>
      <w:r w:rsidRPr="00CE44EA">
        <w:rPr>
          <w:b/>
          <w:bCs/>
        </w:rPr>
        <w:fldChar w:fldCharType="separate"/>
      </w:r>
      <w:r w:rsidR="009F3D95">
        <w:rPr>
          <w:b/>
          <w:bCs/>
          <w:noProof/>
        </w:rPr>
        <w:t>2</w:t>
      </w:r>
      <w:r w:rsidRPr="00CE44EA">
        <w:fldChar w:fldCharType="end"/>
      </w:r>
      <w:r w:rsidRPr="00CE44EA">
        <w:rPr>
          <w:b/>
          <w:bCs/>
        </w:rPr>
        <w:t>.</w:t>
      </w:r>
      <w:r w:rsidR="00912B66">
        <w:rPr>
          <w:b/>
          <w:bCs/>
        </w:rPr>
        <w:t xml:space="preserve"> </w:t>
      </w:r>
      <w:r w:rsidRPr="00CE44EA">
        <w:t>Accuracy results for each class (i.e., development stage) in the YOLOv4 and YOLOv4-tiny models.</w:t>
      </w:r>
    </w:p>
    <w:tbl>
      <w:tblPr>
        <w:tblStyle w:val="TableGrid"/>
        <w:tblW w:w="0" w:type="auto"/>
        <w:jc w:val="center"/>
        <w:tblLook w:val="04A0" w:firstRow="1" w:lastRow="0" w:firstColumn="1" w:lastColumn="0" w:noHBand="0" w:noVBand="1"/>
      </w:tblPr>
      <w:tblGrid>
        <w:gridCol w:w="1586"/>
        <w:gridCol w:w="1431"/>
        <w:gridCol w:w="1593"/>
      </w:tblGrid>
      <w:tr w:rsidR="00CE44EA" w:rsidRPr="00CE44EA" w14:paraId="68FAFBF2" w14:textId="77777777" w:rsidTr="0017574C">
        <w:trPr>
          <w:jc w:val="center"/>
        </w:trPr>
        <w:tc>
          <w:tcPr>
            <w:tcW w:w="1857" w:type="dxa"/>
          </w:tcPr>
          <w:p w14:paraId="5DEFC072" w14:textId="77777777" w:rsidR="00CE44EA" w:rsidRPr="00CE44EA" w:rsidRDefault="00CE44EA" w:rsidP="00CE44EA">
            <w:pPr>
              <w:pStyle w:val="IText"/>
              <w:rPr>
                <w:b/>
                <w:bCs/>
              </w:rPr>
            </w:pPr>
          </w:p>
        </w:tc>
        <w:tc>
          <w:tcPr>
            <w:tcW w:w="3531" w:type="dxa"/>
            <w:gridSpan w:val="2"/>
          </w:tcPr>
          <w:p w14:paraId="51B6B2EC" w14:textId="77777777" w:rsidR="00CE44EA" w:rsidRPr="00CE44EA" w:rsidRDefault="00CE44EA" w:rsidP="00C51690">
            <w:pPr>
              <w:pStyle w:val="IText"/>
              <w:ind w:firstLine="0"/>
              <w:jc w:val="center"/>
              <w:rPr>
                <w:b/>
                <w:bCs/>
              </w:rPr>
            </w:pPr>
            <w:r w:rsidRPr="00CE44EA">
              <w:rPr>
                <w:b/>
                <w:bCs/>
              </w:rPr>
              <w:t>mAP</w:t>
            </w:r>
          </w:p>
        </w:tc>
      </w:tr>
      <w:tr w:rsidR="00CE44EA" w:rsidRPr="00CE44EA" w14:paraId="26F39E78" w14:textId="77777777" w:rsidTr="0017574C">
        <w:trPr>
          <w:jc w:val="center"/>
        </w:trPr>
        <w:tc>
          <w:tcPr>
            <w:tcW w:w="1857" w:type="dxa"/>
          </w:tcPr>
          <w:p w14:paraId="7FA0688C" w14:textId="77777777" w:rsidR="00CE44EA" w:rsidRPr="00CE44EA" w:rsidRDefault="00CE44EA" w:rsidP="00B62883">
            <w:pPr>
              <w:pStyle w:val="IText"/>
              <w:ind w:firstLine="0"/>
              <w:jc w:val="center"/>
              <w:rPr>
                <w:b/>
                <w:bCs/>
              </w:rPr>
            </w:pPr>
            <w:r w:rsidRPr="00CE44EA">
              <w:rPr>
                <w:b/>
                <w:bCs/>
              </w:rPr>
              <w:t>Class</w:t>
            </w:r>
          </w:p>
        </w:tc>
        <w:tc>
          <w:tcPr>
            <w:tcW w:w="1659" w:type="dxa"/>
          </w:tcPr>
          <w:p w14:paraId="47D7C9CE" w14:textId="77777777" w:rsidR="00CE44EA" w:rsidRPr="00CE44EA" w:rsidRDefault="00CE44EA" w:rsidP="00B62883">
            <w:pPr>
              <w:pStyle w:val="IText"/>
              <w:ind w:firstLine="0"/>
              <w:jc w:val="center"/>
              <w:rPr>
                <w:b/>
                <w:bCs/>
              </w:rPr>
            </w:pPr>
            <w:r w:rsidRPr="00CE44EA">
              <w:rPr>
                <w:b/>
                <w:bCs/>
              </w:rPr>
              <w:t>YOLOv4</w:t>
            </w:r>
          </w:p>
        </w:tc>
        <w:tc>
          <w:tcPr>
            <w:tcW w:w="1872" w:type="dxa"/>
          </w:tcPr>
          <w:p w14:paraId="3C65C2EC" w14:textId="77777777" w:rsidR="00CE44EA" w:rsidRPr="00CE44EA" w:rsidRDefault="00CE44EA" w:rsidP="00B62883">
            <w:pPr>
              <w:pStyle w:val="IText"/>
              <w:ind w:firstLine="0"/>
              <w:jc w:val="center"/>
              <w:rPr>
                <w:b/>
                <w:bCs/>
              </w:rPr>
            </w:pPr>
            <w:r w:rsidRPr="00CE44EA">
              <w:rPr>
                <w:b/>
                <w:bCs/>
              </w:rPr>
              <w:t>YOLOv4-tiny</w:t>
            </w:r>
          </w:p>
        </w:tc>
      </w:tr>
      <w:tr w:rsidR="00CE44EA" w:rsidRPr="00CE44EA" w14:paraId="2363E59E" w14:textId="77777777" w:rsidTr="0017574C">
        <w:trPr>
          <w:jc w:val="center"/>
        </w:trPr>
        <w:tc>
          <w:tcPr>
            <w:tcW w:w="1857" w:type="dxa"/>
          </w:tcPr>
          <w:p w14:paraId="6B13270D" w14:textId="77777777" w:rsidR="00CE44EA" w:rsidRPr="00CE44EA" w:rsidRDefault="00CE44EA" w:rsidP="00B62883">
            <w:pPr>
              <w:pStyle w:val="IText"/>
              <w:ind w:firstLine="0"/>
              <w:jc w:val="center"/>
              <w:rPr>
                <w:i/>
                <w:iCs/>
              </w:rPr>
            </w:pPr>
            <w:bookmarkStart w:id="1" w:name="_Hlk143693677"/>
            <w:r w:rsidRPr="00CE44EA">
              <w:rPr>
                <w:i/>
                <w:iCs/>
              </w:rPr>
              <w:t>Rubus Fruticosus</w:t>
            </w:r>
          </w:p>
        </w:tc>
        <w:tc>
          <w:tcPr>
            <w:tcW w:w="1659" w:type="dxa"/>
          </w:tcPr>
          <w:p w14:paraId="58CE062C" w14:textId="77777777" w:rsidR="00CE44EA" w:rsidRPr="00CE44EA" w:rsidRDefault="00CE44EA" w:rsidP="00B62883">
            <w:pPr>
              <w:pStyle w:val="IText"/>
              <w:ind w:firstLine="0"/>
              <w:jc w:val="center"/>
            </w:pPr>
            <w:r w:rsidRPr="00CE44EA">
              <w:t>92,52%</w:t>
            </w:r>
          </w:p>
        </w:tc>
        <w:tc>
          <w:tcPr>
            <w:tcW w:w="1872" w:type="dxa"/>
          </w:tcPr>
          <w:p w14:paraId="72CFA7C3" w14:textId="77777777" w:rsidR="00CE44EA" w:rsidRPr="00CE44EA" w:rsidRDefault="00CE44EA" w:rsidP="00B62883">
            <w:pPr>
              <w:pStyle w:val="IText"/>
              <w:ind w:firstLine="0"/>
              <w:jc w:val="center"/>
            </w:pPr>
            <w:r w:rsidRPr="00CE44EA">
              <w:t>86,03%</w:t>
            </w:r>
          </w:p>
        </w:tc>
      </w:tr>
      <w:tr w:rsidR="00CE44EA" w:rsidRPr="00CE44EA" w14:paraId="4FB3936D" w14:textId="77777777" w:rsidTr="0017574C">
        <w:trPr>
          <w:jc w:val="center"/>
        </w:trPr>
        <w:tc>
          <w:tcPr>
            <w:tcW w:w="1857" w:type="dxa"/>
          </w:tcPr>
          <w:p w14:paraId="4A6CA8F4" w14:textId="77777777" w:rsidR="00CE44EA" w:rsidRPr="00CE44EA" w:rsidRDefault="00CE44EA" w:rsidP="00B62883">
            <w:pPr>
              <w:pStyle w:val="IText"/>
              <w:ind w:firstLine="0"/>
              <w:jc w:val="center"/>
            </w:pPr>
            <w:r w:rsidRPr="00CE44EA">
              <w:t>Seedling</w:t>
            </w:r>
          </w:p>
        </w:tc>
        <w:tc>
          <w:tcPr>
            <w:tcW w:w="1659" w:type="dxa"/>
          </w:tcPr>
          <w:p w14:paraId="459A6837" w14:textId="77777777" w:rsidR="00CE44EA" w:rsidRPr="00CE44EA" w:rsidRDefault="00CE44EA" w:rsidP="00B62883">
            <w:pPr>
              <w:pStyle w:val="IText"/>
              <w:ind w:firstLine="0"/>
              <w:jc w:val="center"/>
            </w:pPr>
            <w:r w:rsidRPr="00CE44EA">
              <w:t>82,13%</w:t>
            </w:r>
          </w:p>
        </w:tc>
        <w:tc>
          <w:tcPr>
            <w:tcW w:w="1872" w:type="dxa"/>
          </w:tcPr>
          <w:p w14:paraId="4F9CDC13" w14:textId="77777777" w:rsidR="00CE44EA" w:rsidRPr="00CE44EA" w:rsidRDefault="00CE44EA" w:rsidP="00B62883">
            <w:pPr>
              <w:pStyle w:val="IText"/>
              <w:ind w:firstLine="0"/>
              <w:jc w:val="center"/>
            </w:pPr>
            <w:r w:rsidRPr="00CE44EA">
              <w:t>69,86%</w:t>
            </w:r>
          </w:p>
        </w:tc>
      </w:tr>
      <w:tr w:rsidR="00CE44EA" w:rsidRPr="00CE44EA" w14:paraId="14B8511A" w14:textId="77777777" w:rsidTr="0017574C">
        <w:trPr>
          <w:jc w:val="center"/>
        </w:trPr>
        <w:tc>
          <w:tcPr>
            <w:tcW w:w="1857" w:type="dxa"/>
          </w:tcPr>
          <w:p w14:paraId="372BA439" w14:textId="77777777" w:rsidR="00CE44EA" w:rsidRPr="00CE44EA" w:rsidRDefault="00CE44EA" w:rsidP="00B62883">
            <w:pPr>
              <w:pStyle w:val="IText"/>
              <w:ind w:firstLine="0"/>
              <w:jc w:val="center"/>
            </w:pPr>
            <w:r w:rsidRPr="00CE44EA">
              <w:t>Vegetative</w:t>
            </w:r>
          </w:p>
        </w:tc>
        <w:tc>
          <w:tcPr>
            <w:tcW w:w="1659" w:type="dxa"/>
          </w:tcPr>
          <w:p w14:paraId="20480091" w14:textId="77777777" w:rsidR="00CE44EA" w:rsidRPr="00CE44EA" w:rsidRDefault="00CE44EA" w:rsidP="00B62883">
            <w:pPr>
              <w:pStyle w:val="IText"/>
              <w:ind w:firstLine="0"/>
              <w:jc w:val="center"/>
            </w:pPr>
            <w:r w:rsidRPr="00CE44EA">
              <w:t>100%</w:t>
            </w:r>
          </w:p>
        </w:tc>
        <w:tc>
          <w:tcPr>
            <w:tcW w:w="1872" w:type="dxa"/>
          </w:tcPr>
          <w:p w14:paraId="054A76B2" w14:textId="77777777" w:rsidR="00CE44EA" w:rsidRPr="00CE44EA" w:rsidRDefault="00CE44EA" w:rsidP="00B62883">
            <w:pPr>
              <w:pStyle w:val="IText"/>
              <w:ind w:firstLine="0"/>
              <w:jc w:val="center"/>
            </w:pPr>
            <w:r w:rsidRPr="00CE44EA">
              <w:t>72,40%</w:t>
            </w:r>
          </w:p>
        </w:tc>
      </w:tr>
      <w:tr w:rsidR="00CE44EA" w:rsidRPr="00CE44EA" w14:paraId="6F345E71" w14:textId="77777777" w:rsidTr="0017574C">
        <w:trPr>
          <w:jc w:val="center"/>
        </w:trPr>
        <w:tc>
          <w:tcPr>
            <w:tcW w:w="1857" w:type="dxa"/>
          </w:tcPr>
          <w:p w14:paraId="7E0BFC07" w14:textId="77777777" w:rsidR="00CE44EA" w:rsidRPr="00CE44EA" w:rsidRDefault="00CE44EA" w:rsidP="00B62883">
            <w:pPr>
              <w:pStyle w:val="IText"/>
              <w:ind w:firstLine="0"/>
              <w:jc w:val="center"/>
            </w:pPr>
            <w:r w:rsidRPr="00CE44EA">
              <w:t>Budding</w:t>
            </w:r>
          </w:p>
        </w:tc>
        <w:tc>
          <w:tcPr>
            <w:tcW w:w="1659" w:type="dxa"/>
          </w:tcPr>
          <w:p w14:paraId="2CD0917B" w14:textId="77777777" w:rsidR="00CE44EA" w:rsidRPr="00CE44EA" w:rsidRDefault="00CE44EA" w:rsidP="00B62883">
            <w:pPr>
              <w:pStyle w:val="IText"/>
              <w:ind w:firstLine="0"/>
              <w:jc w:val="center"/>
            </w:pPr>
            <w:r w:rsidRPr="00CE44EA">
              <w:t>82,71%</w:t>
            </w:r>
          </w:p>
        </w:tc>
        <w:tc>
          <w:tcPr>
            <w:tcW w:w="1872" w:type="dxa"/>
          </w:tcPr>
          <w:p w14:paraId="5869D59A" w14:textId="77777777" w:rsidR="00CE44EA" w:rsidRPr="00CE44EA" w:rsidRDefault="00CE44EA" w:rsidP="00B62883">
            <w:pPr>
              <w:pStyle w:val="IText"/>
              <w:ind w:firstLine="0"/>
              <w:jc w:val="center"/>
            </w:pPr>
            <w:r w:rsidRPr="00CE44EA">
              <w:t>74,99%</w:t>
            </w:r>
          </w:p>
        </w:tc>
      </w:tr>
      <w:tr w:rsidR="00CE44EA" w:rsidRPr="00CE44EA" w14:paraId="62F1BDCE" w14:textId="77777777" w:rsidTr="0017574C">
        <w:trPr>
          <w:jc w:val="center"/>
        </w:trPr>
        <w:tc>
          <w:tcPr>
            <w:tcW w:w="1857" w:type="dxa"/>
          </w:tcPr>
          <w:p w14:paraId="47180BAA" w14:textId="77777777" w:rsidR="00CE44EA" w:rsidRPr="00CE44EA" w:rsidRDefault="00CE44EA" w:rsidP="00B62883">
            <w:pPr>
              <w:pStyle w:val="IText"/>
              <w:ind w:firstLine="0"/>
              <w:jc w:val="center"/>
            </w:pPr>
            <w:r w:rsidRPr="00CE44EA">
              <w:t>Flowering</w:t>
            </w:r>
          </w:p>
        </w:tc>
        <w:tc>
          <w:tcPr>
            <w:tcW w:w="1659" w:type="dxa"/>
          </w:tcPr>
          <w:p w14:paraId="008440EB" w14:textId="77777777" w:rsidR="00CE44EA" w:rsidRPr="00CE44EA" w:rsidRDefault="00CE44EA" w:rsidP="00B62883">
            <w:pPr>
              <w:pStyle w:val="IText"/>
              <w:ind w:firstLine="0"/>
              <w:jc w:val="center"/>
            </w:pPr>
            <w:r w:rsidRPr="00CE44EA">
              <w:t>79,44%</w:t>
            </w:r>
          </w:p>
        </w:tc>
        <w:tc>
          <w:tcPr>
            <w:tcW w:w="1872" w:type="dxa"/>
          </w:tcPr>
          <w:p w14:paraId="6CBB27C6" w14:textId="77777777" w:rsidR="00CE44EA" w:rsidRPr="00CE44EA" w:rsidRDefault="00CE44EA" w:rsidP="00B62883">
            <w:pPr>
              <w:pStyle w:val="IText"/>
              <w:ind w:firstLine="0"/>
              <w:jc w:val="center"/>
            </w:pPr>
            <w:r w:rsidRPr="00CE44EA">
              <w:t>83,51%</w:t>
            </w:r>
          </w:p>
        </w:tc>
      </w:tr>
      <w:tr w:rsidR="00CE44EA" w:rsidRPr="00CE44EA" w14:paraId="12D333C3" w14:textId="77777777" w:rsidTr="0017574C">
        <w:trPr>
          <w:jc w:val="center"/>
        </w:trPr>
        <w:tc>
          <w:tcPr>
            <w:tcW w:w="1857" w:type="dxa"/>
          </w:tcPr>
          <w:p w14:paraId="6F0B7C32" w14:textId="77777777" w:rsidR="00CE44EA" w:rsidRPr="00CE44EA" w:rsidRDefault="00CE44EA" w:rsidP="00B62883">
            <w:pPr>
              <w:pStyle w:val="IText"/>
              <w:ind w:firstLine="0"/>
              <w:jc w:val="center"/>
            </w:pPr>
            <w:r w:rsidRPr="00CE44EA">
              <w:t>Ripening</w:t>
            </w:r>
          </w:p>
        </w:tc>
        <w:tc>
          <w:tcPr>
            <w:tcW w:w="1659" w:type="dxa"/>
          </w:tcPr>
          <w:p w14:paraId="26A88DBD" w14:textId="77777777" w:rsidR="00CE44EA" w:rsidRPr="00CE44EA" w:rsidRDefault="00CE44EA" w:rsidP="00B62883">
            <w:pPr>
              <w:pStyle w:val="IText"/>
              <w:ind w:firstLine="0"/>
              <w:jc w:val="center"/>
            </w:pPr>
            <w:r w:rsidRPr="00CE44EA">
              <w:t>26,24%</w:t>
            </w:r>
          </w:p>
        </w:tc>
        <w:tc>
          <w:tcPr>
            <w:tcW w:w="1872" w:type="dxa"/>
          </w:tcPr>
          <w:p w14:paraId="2B526401" w14:textId="77777777" w:rsidR="00CE44EA" w:rsidRPr="00CE44EA" w:rsidRDefault="00CE44EA" w:rsidP="00B62883">
            <w:pPr>
              <w:pStyle w:val="IText"/>
              <w:ind w:firstLine="0"/>
              <w:jc w:val="center"/>
            </w:pPr>
            <w:r w:rsidRPr="00CE44EA">
              <w:t>31,50%</w:t>
            </w:r>
          </w:p>
        </w:tc>
      </w:tr>
      <w:bookmarkEnd w:id="1"/>
    </w:tbl>
    <w:p w14:paraId="4B75788F" w14:textId="77777777" w:rsidR="00CE44EA" w:rsidRPr="00CE44EA" w:rsidRDefault="00CE44EA" w:rsidP="00CE44EA">
      <w:pPr>
        <w:pStyle w:val="IText"/>
        <w:rPr>
          <w:lang w:bidi="en-US"/>
        </w:rPr>
      </w:pPr>
    </w:p>
    <w:p w14:paraId="749EF30B" w14:textId="77777777" w:rsidR="00CE44EA" w:rsidRDefault="00CE44EA" w:rsidP="009A383A">
      <w:pPr>
        <w:pStyle w:val="IText"/>
        <w:rPr>
          <w:lang w:bidi="en-US"/>
        </w:rPr>
      </w:pPr>
      <w:r w:rsidRPr="00CE44EA">
        <w:rPr>
          <w:lang w:bidi="en-US"/>
        </w:rPr>
        <w:t>Figure 9 shows the results of the training process for the YOLOv4-tiny model. The model finished its training with a mAP value of 65,43% and an average loss of 0,3566. However, the model achieved its best performance at around 7000 iterations with an accuracy of 69,72%.  Therefore, it can be concluded that this model is very effective at classifying and detecting objects, even though it is a simplified version of the YOLOv4 model.</w:t>
      </w:r>
    </w:p>
    <w:p w14:paraId="0A1405C8" w14:textId="77777777" w:rsidR="009A383A" w:rsidRPr="00CE44EA" w:rsidRDefault="009A383A" w:rsidP="009A383A">
      <w:pPr>
        <w:pStyle w:val="IText"/>
        <w:rPr>
          <w:lang w:bidi="en-US"/>
        </w:rPr>
      </w:pPr>
    </w:p>
    <w:p w14:paraId="10DED8D2" w14:textId="77777777" w:rsidR="00CE44EA" w:rsidRPr="00CE44EA" w:rsidRDefault="00CE44EA" w:rsidP="009A383A">
      <w:pPr>
        <w:pStyle w:val="IText"/>
        <w:ind w:firstLine="0"/>
        <w:jc w:val="center"/>
      </w:pPr>
      <w:r w:rsidRPr="00CE44EA">
        <w:rPr>
          <w:noProof/>
        </w:rPr>
        <w:drawing>
          <wp:inline distT="0" distB="0" distL="0" distR="0" wp14:anchorId="23EE4ECA" wp14:editId="4A45DC8C">
            <wp:extent cx="2741829" cy="2741829"/>
            <wp:effectExtent l="0" t="0" r="1905" b="1905"/>
            <wp:docPr id="25" name="Imagem 25" descr="Uma imagem com texto, Gráfico, file,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m texto, Gráfico, file, diagrama&#10;&#10;Descrição gerada automa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5095" cy="2765095"/>
                    </a:xfrm>
                    <a:prstGeom prst="rect">
                      <a:avLst/>
                    </a:prstGeom>
                    <a:noFill/>
                    <a:ln>
                      <a:noFill/>
                    </a:ln>
                  </pic:spPr>
                </pic:pic>
              </a:graphicData>
            </a:graphic>
          </wp:inline>
        </w:drawing>
      </w:r>
    </w:p>
    <w:p w14:paraId="5030B273" w14:textId="591B23BD" w:rsidR="00CE44EA" w:rsidRPr="00CE44EA" w:rsidRDefault="00CE44EA" w:rsidP="009A383A">
      <w:pPr>
        <w:pStyle w:val="IText"/>
        <w:ind w:firstLine="0"/>
        <w:jc w:val="center"/>
        <w:rPr>
          <w:b/>
          <w:bCs/>
          <w:lang w:bidi="en-US"/>
        </w:rP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9</w:t>
      </w:r>
      <w:r w:rsidRPr="00CE44EA">
        <w:fldChar w:fldCharType="end"/>
      </w:r>
      <w:r w:rsidRPr="00CE44EA">
        <w:rPr>
          <w:b/>
          <w:bCs/>
        </w:rPr>
        <w:t>.</w:t>
      </w:r>
      <w:r w:rsidR="009A383A">
        <w:rPr>
          <w:b/>
          <w:bCs/>
        </w:rPr>
        <w:t xml:space="preserve"> </w:t>
      </w:r>
      <w:r w:rsidRPr="00CE44EA">
        <w:t>Results of the YOLOv4-tiny training process.</w:t>
      </w:r>
    </w:p>
    <w:p w14:paraId="497A26C9" w14:textId="77777777" w:rsidR="009A383A" w:rsidRDefault="009A383A" w:rsidP="00CE44EA">
      <w:pPr>
        <w:pStyle w:val="IText"/>
        <w:ind w:firstLine="0"/>
        <w:rPr>
          <w:lang w:bidi="en-US"/>
        </w:rPr>
      </w:pPr>
    </w:p>
    <w:p w14:paraId="773ACE86" w14:textId="00D0131E" w:rsidR="00CE44EA" w:rsidRPr="00CE44EA" w:rsidRDefault="00CE44EA" w:rsidP="009A383A">
      <w:pPr>
        <w:pStyle w:val="IText"/>
        <w:rPr>
          <w:lang w:bidi="en-US"/>
        </w:rPr>
      </w:pPr>
      <w:r w:rsidRPr="00CE44EA">
        <w:rPr>
          <w:lang w:bidi="en-US"/>
        </w:rPr>
        <w:t>The performance of the YOLOv4-tiny model was also analyzed in depth. Table 2 also shows the accuracy results recorded for each class in this model. It was found that, although most of the classes exceeded the average accuracy, the "Ripening" development stage again showed a considerably lower average accuracy of 31,50%. This result reinforces the conclusion that both models have greater difficulty in recognizing this stage of development.</w:t>
      </w:r>
    </w:p>
    <w:p w14:paraId="2611E856" w14:textId="77777777" w:rsidR="00CE44EA" w:rsidRPr="00CE44EA" w:rsidRDefault="00CE44EA" w:rsidP="009A383A">
      <w:pPr>
        <w:pStyle w:val="IText"/>
        <w:rPr>
          <w:lang w:bidi="en-US"/>
        </w:rPr>
      </w:pPr>
      <w:r w:rsidRPr="00CE44EA">
        <w:rPr>
          <w:lang w:bidi="en-US"/>
        </w:rPr>
        <w:t xml:space="preserve">In view of these results, an explanation was sought as to why the "Ripening" class had a manifestly lower </w:t>
      </w:r>
      <w:r w:rsidRPr="00CE44EA">
        <w:rPr>
          <w:lang w:bidi="en-US"/>
        </w:rPr>
        <w:lastRenderedPageBreak/>
        <w:t>performance when compared to the other classes in both models. The visual appearance of the fruits of this wild plant, which can be red or black depending on the stage they are at, is how this development stage is detected. This variation in the appearance of the fruit adds complexity and may certainly play an important role in the lower average accuracy value recorded.</w:t>
      </w:r>
    </w:p>
    <w:p w14:paraId="180AF640" w14:textId="77777777" w:rsidR="00CE44EA" w:rsidRPr="00CE44EA" w:rsidRDefault="00CE44EA" w:rsidP="009A383A">
      <w:pPr>
        <w:pStyle w:val="IText"/>
        <w:rPr>
          <w:lang w:bidi="en-US"/>
        </w:rPr>
      </w:pPr>
      <w:r w:rsidRPr="00CE44EA">
        <w:rPr>
          <w:lang w:bidi="en-US"/>
        </w:rPr>
        <w:t>Therefore, it is believed that compiling a dataset with a greater number and variety of photographs that capture the various stages of fruit development can help resolve this constraint and contribute to improving model performance. This will improve the ability to recognize and generalize patterns associated with the different appearances of this fruit, resulting in greater accuracy in detecting this stage.</w:t>
      </w:r>
    </w:p>
    <w:p w14:paraId="7795A1E7" w14:textId="77777777" w:rsidR="00CE44EA" w:rsidRDefault="00CE44EA" w:rsidP="009A383A">
      <w:pPr>
        <w:pStyle w:val="IText"/>
        <w:rPr>
          <w:lang w:bidi="en-US"/>
        </w:rPr>
      </w:pPr>
      <w:r w:rsidRPr="00CE44EA">
        <w:rPr>
          <w:lang w:bidi="en-US"/>
        </w:rPr>
        <w:t>The performance evaluation also showed that the YOLOv4 model completed the test to determine the mAP in 5 seconds, i.e., it detected all the test data in 5 seconds, while the YOLOv4-tiny model completed the same test in 1 second. Figure 10 shows the time and mAP results of the tests carried out.</w:t>
      </w:r>
    </w:p>
    <w:p w14:paraId="430659CC" w14:textId="77777777" w:rsidR="009A383A" w:rsidRPr="00CE44EA" w:rsidRDefault="009A383A" w:rsidP="009A383A">
      <w:pPr>
        <w:pStyle w:val="IText"/>
        <w:rPr>
          <w:lang w:bidi="en-US"/>
        </w:rPr>
      </w:pPr>
    </w:p>
    <w:p w14:paraId="42712503" w14:textId="77777777" w:rsidR="00CE44EA" w:rsidRPr="00CE44EA" w:rsidRDefault="00CE44EA" w:rsidP="00CE44EA">
      <w:pPr>
        <w:pStyle w:val="IText"/>
        <w:ind w:firstLine="0"/>
      </w:pPr>
      <w:r w:rsidRPr="00CE44EA">
        <w:rPr>
          <w:noProof/>
        </w:rPr>
        <w:drawing>
          <wp:inline distT="0" distB="0" distL="0" distR="0" wp14:anchorId="377B23D9" wp14:editId="425F371C">
            <wp:extent cx="2915432" cy="721876"/>
            <wp:effectExtent l="0" t="0" r="0" b="2540"/>
            <wp:docPr id="29" name="Imagem 29" descr="Uma imagem com texto, captura de ecrã,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 captura de ecrã, Tipo de letra&#10;&#10;Descrição gerada automa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0153" cy="765138"/>
                    </a:xfrm>
                    <a:prstGeom prst="rect">
                      <a:avLst/>
                    </a:prstGeom>
                    <a:noFill/>
                    <a:ln>
                      <a:noFill/>
                    </a:ln>
                  </pic:spPr>
                </pic:pic>
              </a:graphicData>
            </a:graphic>
          </wp:inline>
        </w:drawing>
      </w:r>
    </w:p>
    <w:p w14:paraId="09A5B4F1" w14:textId="18E7F62C" w:rsidR="00CE44EA" w:rsidRDefault="00CE44EA" w:rsidP="009A383A">
      <w:pPr>
        <w:pStyle w:val="IText"/>
        <w:ind w:firstLine="0"/>
        <w:jc w:val="center"/>
      </w:pPr>
      <w:r w:rsidRPr="00CE44EA">
        <w:rPr>
          <w:b/>
          <w:bCs/>
        </w:rPr>
        <w:t xml:space="preserve">Fig. </w:t>
      </w:r>
      <w:r w:rsidRPr="00CE44EA">
        <w:rPr>
          <w:b/>
          <w:bCs/>
        </w:rPr>
        <w:fldChar w:fldCharType="begin"/>
      </w:r>
      <w:r w:rsidRPr="00CE44EA">
        <w:rPr>
          <w:b/>
          <w:bCs/>
        </w:rPr>
        <w:instrText xml:space="preserve"> SEQ Fig. \* ARABIC </w:instrText>
      </w:r>
      <w:r w:rsidRPr="00CE44EA">
        <w:rPr>
          <w:b/>
          <w:bCs/>
        </w:rPr>
        <w:fldChar w:fldCharType="separate"/>
      </w:r>
      <w:r w:rsidR="009F3D95">
        <w:rPr>
          <w:b/>
          <w:bCs/>
          <w:noProof/>
        </w:rPr>
        <w:t>10</w:t>
      </w:r>
      <w:r w:rsidRPr="00CE44EA">
        <w:fldChar w:fldCharType="end"/>
      </w:r>
      <w:r w:rsidRPr="00CE44EA">
        <w:rPr>
          <w:b/>
          <w:bCs/>
        </w:rPr>
        <w:t>.</w:t>
      </w:r>
      <w:r w:rsidR="00060B49">
        <w:rPr>
          <w:b/>
          <w:bCs/>
        </w:rPr>
        <w:t xml:space="preserve"> </w:t>
      </w:r>
      <w:r w:rsidRPr="00CE44EA">
        <w:t>Accuracy results and total detection and classification times for YOLOv4 and YOLOv4-tiny respectively.</w:t>
      </w:r>
    </w:p>
    <w:p w14:paraId="689A98D0" w14:textId="77777777" w:rsidR="009A383A" w:rsidRPr="00CE44EA" w:rsidRDefault="009A383A" w:rsidP="00CE44EA">
      <w:pPr>
        <w:pStyle w:val="IText"/>
        <w:rPr>
          <w:b/>
          <w:bCs/>
          <w:lang w:bidi="en-US"/>
        </w:rPr>
      </w:pPr>
    </w:p>
    <w:p w14:paraId="20AAA83E" w14:textId="21493AE6" w:rsidR="001201D9" w:rsidRPr="001201D9" w:rsidRDefault="00CE44EA" w:rsidP="001201D9">
      <w:pPr>
        <w:pStyle w:val="IText"/>
      </w:pPr>
      <w:r w:rsidRPr="009A383A">
        <w:rPr>
          <w:lang w:bidi="en-US"/>
        </w:rPr>
        <w:t>This difference in test time results suggests that the YOLOv4-tiny model requires less computing power than YOLOv4. YOLOv4-tiny may sacrifice some detection accuracy in favor of processing speed. But the faster processing of the test dataset demonstrates its suitability for scenarios where fast response and real-time performance are key, and/or there are limited computing resources.</w:t>
      </w:r>
    </w:p>
    <w:p w14:paraId="01993CF8" w14:textId="2FA8792A" w:rsidR="001201D9" w:rsidRPr="001201D9" w:rsidRDefault="001201D9" w:rsidP="001201D9">
      <w:pPr>
        <w:pStyle w:val="Heading1"/>
      </w:pPr>
      <w:r w:rsidRPr="001201D9">
        <w:t>Mobile Application</w:t>
      </w:r>
    </w:p>
    <w:p w14:paraId="6EC4B39B" w14:textId="79D33F99" w:rsidR="001201D9" w:rsidRPr="001201D9" w:rsidRDefault="001201D9" w:rsidP="001201D9">
      <w:pPr>
        <w:pStyle w:val="IText"/>
      </w:pPr>
      <w:r w:rsidRPr="001201D9">
        <w:rPr>
          <w:lang w:bidi="en-US"/>
        </w:rPr>
        <w:t xml:space="preserve">This section describes the development of the mobile application for Android called "MontanhaVivaApp". It can be used by visitors in a nature park to interactively promote knowledge about the development stages of different </w:t>
      </w:r>
      <w:r w:rsidRPr="001201D9">
        <w:t>wild flowers and plants</w:t>
      </w:r>
      <w:r w:rsidRPr="001201D9">
        <w:rPr>
          <w:lang w:bidi="en-US"/>
        </w:rPr>
        <w:t xml:space="preserve"> found along the roads and trails, contributing to their conservation and preservation.</w:t>
      </w:r>
    </w:p>
    <w:p w14:paraId="1AAF9772" w14:textId="1078AEE2" w:rsidR="00834BC9" w:rsidRPr="00834BC9" w:rsidRDefault="00834BC9" w:rsidP="00834BC9">
      <w:pPr>
        <w:pStyle w:val="Heading2"/>
      </w:pPr>
      <w:r w:rsidRPr="00834BC9">
        <w:t>Methodology</w:t>
      </w:r>
    </w:p>
    <w:p w14:paraId="4256F69E" w14:textId="19070963" w:rsidR="00834BC9" w:rsidRPr="00834BC9" w:rsidRDefault="00834BC9" w:rsidP="00834BC9">
      <w:pPr>
        <w:pStyle w:val="IText"/>
        <w:rPr>
          <w:lang w:bidi="en-US"/>
        </w:rPr>
      </w:pPr>
      <w:r w:rsidRPr="00834BC9">
        <w:rPr>
          <w:lang w:bidi="en-US"/>
        </w:rPr>
        <w:t xml:space="preserve">To develop this application, the User-Centred Design and Iterative Development methodologies were adopted. User-Centered Design </w:t>
      </w:r>
      <w:sdt>
        <w:sdtPr>
          <w:tag w:val="MENDELEY_CITATION_v3_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"/>
          <w:id w:val="-1559926271"/>
          <w:placeholder>
            <w:docPart w:val="5B581D841DD8BF4C9D5468A1D7879CA6"/>
          </w:placeholder>
        </w:sdtPr>
        <w:sdtContent>
          <w:r w:rsidRPr="00834BC9">
            <w:t>[33]</w:t>
          </w:r>
        </w:sdtContent>
      </w:sdt>
      <w:r w:rsidRPr="00834BC9">
        <w:t xml:space="preserve"> </w:t>
      </w:r>
      <w:r w:rsidRPr="00834BC9">
        <w:rPr>
          <w:lang w:bidi="en-US"/>
        </w:rPr>
        <w:t xml:space="preserve">gives priority to end users throughout the development process, to understand their needs and preferences. This involves techniques such as usability testing to ensure that the resulting product is in line with user expectations. Iterative Development </w:t>
      </w:r>
      <w:sdt>
        <w:sdtPr>
          <w:tag w:val="MENDELEY_CITATION_v3_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"/>
          <w:id w:val="1366014329"/>
          <w:placeholder>
            <w:docPart w:val="2AC352245165C848B074F2CF7AEB4EF8"/>
          </w:placeholder>
        </w:sdtPr>
        <w:sdtContent>
          <w:r w:rsidRPr="00834BC9">
            <w:t>[34]</w:t>
          </w:r>
        </w:sdtContent>
      </w:sdt>
      <w:r w:rsidRPr="00834BC9">
        <w:t xml:space="preserve"> </w:t>
      </w:r>
      <w:r w:rsidRPr="00834BC9">
        <w:rPr>
          <w:lang w:bidi="en-US"/>
        </w:rPr>
        <w:t xml:space="preserve">emphasizes continuous improvement, through repeated cycles of design, </w:t>
      </w:r>
      <w:r w:rsidR="00954CF0" w:rsidRPr="00834BC9">
        <w:rPr>
          <w:lang w:bidi="en-US"/>
        </w:rPr>
        <w:t>implementation,</w:t>
      </w:r>
      <w:r w:rsidRPr="00834BC9">
        <w:rPr>
          <w:lang w:bidi="en-US"/>
        </w:rPr>
        <w:t xml:space="preserve"> and evaluation.</w:t>
      </w:r>
    </w:p>
    <w:p w14:paraId="1D3FE218" w14:textId="77777777" w:rsidR="00834BC9" w:rsidRPr="00834BC9" w:rsidRDefault="00834BC9" w:rsidP="00834BC9">
      <w:pPr>
        <w:pStyle w:val="IText"/>
        <w:rPr>
          <w:lang w:bidi="en-US"/>
        </w:rPr>
      </w:pPr>
      <w:r w:rsidRPr="00834BC9">
        <w:rPr>
          <w:lang w:bidi="en-US"/>
        </w:rPr>
        <w:t xml:space="preserve">The User-Centered Design methodology was applied to the creation of a prototype in Adobe XD </w:t>
      </w:r>
      <w:sdt>
        <w:sdtPr>
          <w:tag w:val="MENDELEY_CITATION_v3_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"/>
          <w:id w:val="886368873"/>
          <w:placeholder>
            <w:docPart w:val="458C86C45DCF5E43906B3B2FEE45393D"/>
          </w:placeholder>
        </w:sdtPr>
        <w:sdtContent>
          <w:r w:rsidRPr="00834BC9">
            <w:t>[35]</w:t>
          </w:r>
        </w:sdtContent>
      </w:sdt>
      <w:r w:rsidRPr="00834BC9">
        <w:t xml:space="preserve">. </w:t>
      </w:r>
      <w:r w:rsidRPr="00834BC9">
        <w:rPr>
          <w:lang w:bidi="en-US"/>
        </w:rPr>
        <w:t>It enabled usability tests to be carried out on the mobile application's interface, to find and correct shortcomings, and to determine missing features. The usability testing phase is described in subsection 3.4.</w:t>
      </w:r>
    </w:p>
    <w:p w14:paraId="69042D6E" w14:textId="03A0FA90" w:rsidR="007075A0" w:rsidRPr="00954CF0" w:rsidRDefault="00834BC9" w:rsidP="00954CF0">
      <w:pPr>
        <w:pStyle w:val="IText"/>
      </w:pPr>
      <w:r w:rsidRPr="00834BC9">
        <w:rPr>
          <w:lang w:bidi="en-US"/>
        </w:rPr>
        <w:t>The Iterative Development methodology was applied in the development phase. The project was divided into several reasonably sized tasks, each focusing on a different set of functionalities. The continuous integration of new code and testing of new features ensured that the development went smoothly. This development phase is explained in subsection 3.5.</w:t>
      </w:r>
    </w:p>
    <w:p w14:paraId="5F11B3AE" w14:textId="6EBEE157" w:rsidR="00954CF0" w:rsidRPr="003836AE" w:rsidRDefault="00954CF0" w:rsidP="003836AE">
      <w:pPr>
        <w:pStyle w:val="Heading2"/>
      </w:pPr>
      <w:r w:rsidRPr="00954CF0">
        <w:t>Requirement Analysis</w:t>
      </w:r>
    </w:p>
    <w:p w14:paraId="61355398" w14:textId="77777777" w:rsidR="003836AE" w:rsidRPr="003836AE" w:rsidRDefault="003836AE" w:rsidP="003836AE">
      <w:pPr>
        <w:pStyle w:val="IText"/>
        <w:rPr>
          <w:lang w:bidi="en-US"/>
        </w:rPr>
      </w:pPr>
      <w:r w:rsidRPr="003836AE">
        <w:rPr>
          <w:lang w:bidi="en-US"/>
        </w:rPr>
        <w:t xml:space="preserve">User requirements refer to the needs and expectations of end users, determining the desired features and interactions </w:t>
      </w:r>
      <w:sdt>
        <w:sdtPr>
          <w:rPr>
            <w:lang w:bidi="en-US"/>
          </w:rPr>
          <w:tag w:val="MENDELEY_CITATION_v3_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"/>
          <w:id w:val="987822692"/>
          <w:placeholder>
            <w:docPart w:val="6F09F1E1D397D746A203BC0CC4D06A2A"/>
          </w:placeholder>
        </w:sdtPr>
        <w:sdtContent>
          <w:r w:rsidRPr="003836AE">
            <w:rPr>
              <w:lang w:bidi="en-US"/>
            </w:rPr>
            <w:t>[36]</w:t>
          </w:r>
        </w:sdtContent>
      </w:sdt>
      <w:r w:rsidRPr="003836AE">
        <w:rPr>
          <w:lang w:bidi="en-US"/>
        </w:rPr>
        <w:t xml:space="preserve">. Requirements can be divided into two categories: functional requirements and non-functional requirements. </w:t>
      </w:r>
    </w:p>
    <w:p w14:paraId="55D4D2C6" w14:textId="77777777" w:rsidR="003836AE" w:rsidRDefault="003836AE" w:rsidP="003836AE">
      <w:pPr>
        <w:pStyle w:val="IText"/>
        <w:rPr>
          <w:lang w:bidi="en-US"/>
        </w:rPr>
      </w:pPr>
      <w:r w:rsidRPr="003836AE">
        <w:rPr>
          <w:lang w:bidi="en-US"/>
        </w:rPr>
        <w:t xml:space="preserve">Functional requirements specify the precise tasks that an application must perform, i.e., the main functionalities and user interactions. To assist in the process of identifying functional requirements, a use case diagram was drawn, shown in Figure 11 in Unified Modeling Language (UML) notation </w:t>
      </w:r>
      <w:sdt>
        <w:sdtPr>
          <w:rPr>
            <w:lang w:bidi="en-US"/>
          </w:rPr>
          <w:tag w:val="MENDELEY_CITATION_v3_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"/>
          <w:id w:val="-1002591110"/>
          <w:placeholder>
            <w:docPart w:val="7996CAFE2266E14A8F54C3D6D68C9486"/>
          </w:placeholder>
        </w:sdtPr>
        <w:sdtContent>
          <w:r w:rsidRPr="003836AE">
            <w:rPr>
              <w:lang w:bidi="en-US"/>
            </w:rPr>
            <w:t>[37]</w:t>
          </w:r>
        </w:sdtContent>
      </w:sdt>
      <w:r w:rsidRPr="003836AE">
        <w:rPr>
          <w:lang w:bidi="en-US"/>
        </w:rPr>
        <w:t>. Use cases represent the interactions between users and the application. They provide a means of capturing the system's requirements and identify the functionalities to which the user has access.</w:t>
      </w:r>
    </w:p>
    <w:p w14:paraId="64646384" w14:textId="77777777" w:rsidR="00060B49" w:rsidRPr="003836AE" w:rsidRDefault="00060B49" w:rsidP="003836AE">
      <w:pPr>
        <w:pStyle w:val="IText"/>
        <w:rPr>
          <w:lang w:bidi="en-US"/>
        </w:rPr>
      </w:pPr>
    </w:p>
    <w:p w14:paraId="60A6C6A0" w14:textId="77777777" w:rsidR="003836AE" w:rsidRPr="003836AE" w:rsidRDefault="003836AE" w:rsidP="00060B49">
      <w:pPr>
        <w:pStyle w:val="IText"/>
        <w:ind w:firstLine="0"/>
        <w:jc w:val="center"/>
        <w:rPr>
          <w:lang w:bidi="en-US"/>
        </w:rPr>
      </w:pPr>
      <w:r w:rsidRPr="003836AE">
        <w:rPr>
          <w:noProof/>
          <w:lang w:bidi="en-US"/>
        </w:rPr>
        <w:drawing>
          <wp:inline distT="0" distB="0" distL="0" distR="0" wp14:anchorId="3D07953E" wp14:editId="1D686DB8">
            <wp:extent cx="2616112" cy="3025140"/>
            <wp:effectExtent l="0" t="0" r="0" b="3810"/>
            <wp:docPr id="1949035022" name="Imagem 1949035022" descr="Uma imagem com texto, diagrama, círculo,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2" name="Imagem 1949035022" descr="Uma imagem com texto, diagrama, círculo, Tipo de letra&#10;&#10;Descrição gerada automa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6424" cy="3048628"/>
                    </a:xfrm>
                    <a:prstGeom prst="rect">
                      <a:avLst/>
                    </a:prstGeom>
                    <a:noFill/>
                    <a:ln>
                      <a:noFill/>
                    </a:ln>
                  </pic:spPr>
                </pic:pic>
              </a:graphicData>
            </a:graphic>
          </wp:inline>
        </w:drawing>
      </w:r>
    </w:p>
    <w:p w14:paraId="791EDA03" w14:textId="1349F578" w:rsidR="003836AE" w:rsidRPr="003836AE" w:rsidRDefault="003836AE" w:rsidP="00060B49">
      <w:pPr>
        <w:pStyle w:val="IText"/>
        <w:ind w:firstLine="0"/>
        <w:jc w:val="center"/>
        <w:rPr>
          <w:b/>
          <w:bCs/>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11</w:t>
      </w:r>
      <w:r w:rsidRPr="003836AE">
        <w:rPr>
          <w:lang w:bidi="en-US"/>
        </w:rPr>
        <w:fldChar w:fldCharType="end"/>
      </w:r>
      <w:r w:rsidRPr="003836AE">
        <w:rPr>
          <w:b/>
          <w:bCs/>
          <w:lang w:bidi="en-US"/>
        </w:rPr>
        <w:t>.</w:t>
      </w:r>
      <w:r w:rsidR="00060B49">
        <w:rPr>
          <w:b/>
          <w:bCs/>
          <w:lang w:bidi="en-US"/>
        </w:rPr>
        <w:t xml:space="preserve"> </w:t>
      </w:r>
      <w:r w:rsidR="00A114D4" w:rsidRPr="00A114D4">
        <w:rPr>
          <w:lang w:bidi="en-US"/>
        </w:rPr>
        <w:t>The use case diagram of the application</w:t>
      </w:r>
      <w:r w:rsidRPr="003836AE">
        <w:rPr>
          <w:lang w:bidi="en-US"/>
        </w:rPr>
        <w:t>.</w:t>
      </w:r>
    </w:p>
    <w:p w14:paraId="2F9EA8E4" w14:textId="77777777" w:rsidR="003836AE" w:rsidRPr="003836AE" w:rsidRDefault="003836AE" w:rsidP="003836AE">
      <w:pPr>
        <w:pStyle w:val="IText"/>
        <w:rPr>
          <w:lang w:bidi="en-US"/>
        </w:rPr>
      </w:pPr>
    </w:p>
    <w:p w14:paraId="74C1F9C8" w14:textId="77777777" w:rsidR="003836AE" w:rsidRPr="003836AE" w:rsidRDefault="003836AE" w:rsidP="003836AE">
      <w:pPr>
        <w:pStyle w:val="IText"/>
        <w:rPr>
          <w:lang w:bidi="en-US"/>
        </w:rPr>
      </w:pPr>
      <w:r w:rsidRPr="003836AE">
        <w:rPr>
          <w:lang w:bidi="en-US"/>
        </w:rPr>
        <w:t>Next, the functional requirements are described with the name of the interaction, a description, its preconditions, and outputs. Table 3 summarizes this information.</w:t>
      </w:r>
    </w:p>
    <w:p w14:paraId="50986E62" w14:textId="77777777" w:rsidR="003836AE" w:rsidRPr="003836AE" w:rsidRDefault="003836AE" w:rsidP="003836AE">
      <w:pPr>
        <w:pStyle w:val="IText"/>
        <w:rPr>
          <w:lang w:bidi="en-US"/>
        </w:rPr>
      </w:pPr>
      <w:r w:rsidRPr="003836AE">
        <w:rPr>
          <w:lang w:bidi="en-US"/>
        </w:rPr>
        <w:t xml:space="preserve">1) Navigation through the main menu, allowing the user to view previous readings. Its precondition is that the </w:t>
      </w:r>
      <w:r w:rsidRPr="003836AE">
        <w:rPr>
          <w:lang w:bidi="en-US"/>
        </w:rPr>
        <w:lastRenderedPageBreak/>
        <w:t>application is initialized. As an output of the requirement, the user can use all the functions found in the main menu, such as taking a photo to take a reading or checking the details of a previous reading.</w:t>
      </w:r>
    </w:p>
    <w:p w14:paraId="02CF81B1" w14:textId="77777777" w:rsidR="003836AE" w:rsidRPr="003836AE" w:rsidRDefault="003836AE" w:rsidP="003836AE">
      <w:pPr>
        <w:pStyle w:val="IText"/>
        <w:rPr>
          <w:lang w:bidi="en-US"/>
        </w:rPr>
      </w:pPr>
      <w:r w:rsidRPr="003836AE">
        <w:rPr>
          <w:lang w:bidi="en-US"/>
        </w:rPr>
        <w:t>2) Capturing a photo to be analyzed by the CNN model. The precondition for this requirement is that the user clicks on the button available in the main menu to take a photo. As an output of the requirement, the image is processed by the chosen model.</w:t>
      </w:r>
    </w:p>
    <w:p w14:paraId="6DAF1FD7" w14:textId="77777777" w:rsidR="003836AE" w:rsidRPr="003836AE" w:rsidRDefault="003836AE" w:rsidP="003836AE">
      <w:pPr>
        <w:pStyle w:val="IText"/>
        <w:rPr>
          <w:lang w:bidi="en-US"/>
        </w:rPr>
      </w:pPr>
      <w:r w:rsidRPr="003836AE">
        <w:rPr>
          <w:lang w:bidi="en-US"/>
        </w:rPr>
        <w:t>3) The choice of CNN template, which can be selected from the top section of the main menu. The precondition for this requirement is that the user is in the main menu. The output of the requirement is that the user can use all the functions found in the main menu.</w:t>
      </w:r>
    </w:p>
    <w:p w14:paraId="72657251" w14:textId="77777777" w:rsidR="003836AE" w:rsidRPr="003836AE" w:rsidRDefault="003836AE" w:rsidP="003836AE">
      <w:pPr>
        <w:pStyle w:val="IText"/>
        <w:rPr>
          <w:lang w:bidi="en-US"/>
        </w:rPr>
      </w:pPr>
      <w:r w:rsidRPr="003836AE">
        <w:rPr>
          <w:lang w:bidi="en-US"/>
        </w:rPr>
        <w:t>4) The use of the YOLOv4 model. The precondition for this requirement is that the user has selected this CNN model in the main menu and has taken a photograph. As an output of the requirement, the user returns to the main menu where the result of the new reading is now available.</w:t>
      </w:r>
    </w:p>
    <w:p w14:paraId="38DF7DE5" w14:textId="77777777" w:rsidR="003836AE" w:rsidRPr="003836AE" w:rsidRDefault="003836AE" w:rsidP="003836AE">
      <w:pPr>
        <w:pStyle w:val="IText"/>
        <w:rPr>
          <w:lang w:bidi="en-US"/>
        </w:rPr>
      </w:pPr>
      <w:r w:rsidRPr="003836AE">
        <w:rPr>
          <w:lang w:bidi="en-US"/>
        </w:rPr>
        <w:t>5) The use of the YOLOv4-tiny template. The precondition for this requirement is that the user has selected this CNN model from the main menu and captured a photo. As an output of the requirement, the user returns to the main menu where the result of the new reading is now available.</w:t>
      </w:r>
    </w:p>
    <w:p w14:paraId="70ED8664" w14:textId="77777777" w:rsidR="003836AE" w:rsidRPr="003836AE" w:rsidRDefault="003836AE" w:rsidP="003836AE">
      <w:pPr>
        <w:pStyle w:val="IText"/>
        <w:rPr>
          <w:lang w:bidi="en-US"/>
        </w:rPr>
      </w:pPr>
      <w:r w:rsidRPr="003836AE">
        <w:rPr>
          <w:lang w:bidi="en-US"/>
        </w:rPr>
        <w:t>6) Seeing all the details of a reading. The precondition for this requirement is that the user has selected one of the readings in the main menu. To exit the requirement, the user can delete the reading or return to the main menu.</w:t>
      </w:r>
    </w:p>
    <w:p w14:paraId="6349A01D" w14:textId="77777777" w:rsidR="003836AE" w:rsidRDefault="003836AE" w:rsidP="003836AE">
      <w:pPr>
        <w:pStyle w:val="IText"/>
        <w:rPr>
          <w:lang w:bidi="en-US"/>
        </w:rPr>
      </w:pPr>
      <w:r w:rsidRPr="003836AE">
        <w:rPr>
          <w:lang w:bidi="en-US"/>
        </w:rPr>
        <w:t>7) Delete a specific reading using a button on the details page of a reading. This requirement has the precondition of being on the details page of a reading. As an exit from the requirement, the user returns to the main menu.</w:t>
      </w:r>
    </w:p>
    <w:p w14:paraId="033B5F50" w14:textId="77777777" w:rsidR="00060B49" w:rsidRPr="003836AE" w:rsidRDefault="00060B49" w:rsidP="003836AE">
      <w:pPr>
        <w:pStyle w:val="IText"/>
        <w:rPr>
          <w:lang w:bidi="en-US"/>
        </w:rPr>
      </w:pPr>
    </w:p>
    <w:p w14:paraId="1A90670F" w14:textId="75036955" w:rsidR="003836AE" w:rsidRPr="003836AE" w:rsidRDefault="003836AE" w:rsidP="00912B66">
      <w:pPr>
        <w:pStyle w:val="IText"/>
        <w:ind w:firstLine="0"/>
        <w:jc w:val="center"/>
        <w:rPr>
          <w:b/>
          <w:bCs/>
          <w:lang w:bidi="en-US"/>
        </w:rPr>
      </w:pPr>
      <w:r w:rsidRPr="003836AE">
        <w:rPr>
          <w:b/>
          <w:bCs/>
          <w:lang w:bidi="en-US"/>
        </w:rPr>
        <w:t xml:space="preserve">Table </w:t>
      </w:r>
      <w:r w:rsidRPr="003836AE">
        <w:rPr>
          <w:b/>
          <w:bCs/>
          <w:lang w:bidi="en-US"/>
        </w:rPr>
        <w:fldChar w:fldCharType="begin"/>
      </w:r>
      <w:r w:rsidRPr="003836AE">
        <w:rPr>
          <w:b/>
          <w:bCs/>
          <w:lang w:bidi="en-US"/>
        </w:rPr>
        <w:instrText xml:space="preserve"> SEQ Table \* ARABIC </w:instrText>
      </w:r>
      <w:r w:rsidRPr="003836AE">
        <w:rPr>
          <w:b/>
          <w:bCs/>
          <w:lang w:bidi="en-US"/>
        </w:rPr>
        <w:fldChar w:fldCharType="separate"/>
      </w:r>
      <w:r w:rsidR="009F3D95">
        <w:rPr>
          <w:b/>
          <w:bCs/>
          <w:noProof/>
          <w:lang w:bidi="en-US"/>
        </w:rPr>
        <w:t>3</w:t>
      </w:r>
      <w:r w:rsidRPr="003836AE">
        <w:rPr>
          <w:lang w:bidi="en-US"/>
        </w:rPr>
        <w:fldChar w:fldCharType="end"/>
      </w:r>
      <w:r w:rsidRPr="003836AE">
        <w:rPr>
          <w:b/>
          <w:bCs/>
          <w:lang w:bidi="en-US"/>
        </w:rPr>
        <w:t>.</w:t>
      </w:r>
      <w:r w:rsidR="00912B66">
        <w:rPr>
          <w:b/>
          <w:bCs/>
          <w:lang w:bidi="en-US"/>
        </w:rPr>
        <w:t xml:space="preserve"> </w:t>
      </w:r>
      <w:r w:rsidRPr="003836AE">
        <w:rPr>
          <w:lang w:bidi="en-US"/>
        </w:rPr>
        <w:t>Summary of functional requirements.</w:t>
      </w:r>
    </w:p>
    <w:tbl>
      <w:tblPr>
        <w:tblStyle w:val="TableGrid"/>
        <w:tblW w:w="0" w:type="auto"/>
        <w:jc w:val="center"/>
        <w:tblLook w:val="04A0" w:firstRow="1" w:lastRow="0" w:firstColumn="1" w:lastColumn="0" w:noHBand="0" w:noVBand="1"/>
      </w:tblPr>
      <w:tblGrid>
        <w:gridCol w:w="1129"/>
        <w:gridCol w:w="1701"/>
        <w:gridCol w:w="1780"/>
      </w:tblGrid>
      <w:tr w:rsidR="003836AE" w:rsidRPr="003836AE" w14:paraId="02B460EB" w14:textId="77777777" w:rsidTr="00C51690">
        <w:trPr>
          <w:trHeight w:val="288"/>
          <w:jc w:val="center"/>
        </w:trPr>
        <w:tc>
          <w:tcPr>
            <w:tcW w:w="1129" w:type="dxa"/>
            <w:noWrap/>
          </w:tcPr>
          <w:p w14:paraId="30CE5ADB" w14:textId="77777777" w:rsidR="003836AE" w:rsidRPr="003836AE" w:rsidRDefault="003836AE" w:rsidP="00C51690">
            <w:pPr>
              <w:pStyle w:val="IText"/>
              <w:ind w:firstLine="0"/>
              <w:jc w:val="center"/>
              <w:rPr>
                <w:b/>
                <w:bCs/>
                <w:lang w:bidi="en-US"/>
              </w:rPr>
            </w:pPr>
            <w:r w:rsidRPr="003836AE">
              <w:rPr>
                <w:b/>
                <w:bCs/>
                <w:lang w:bidi="en-US"/>
              </w:rPr>
              <w:t>Name</w:t>
            </w:r>
          </w:p>
        </w:tc>
        <w:tc>
          <w:tcPr>
            <w:tcW w:w="1701" w:type="dxa"/>
            <w:noWrap/>
            <w:hideMark/>
          </w:tcPr>
          <w:p w14:paraId="77804412" w14:textId="77777777" w:rsidR="003836AE" w:rsidRPr="003836AE" w:rsidRDefault="003836AE" w:rsidP="00C51690">
            <w:pPr>
              <w:pStyle w:val="IText"/>
              <w:ind w:firstLine="0"/>
              <w:jc w:val="center"/>
              <w:rPr>
                <w:b/>
                <w:bCs/>
                <w:lang w:bidi="en-US"/>
              </w:rPr>
            </w:pPr>
            <w:r w:rsidRPr="003836AE">
              <w:rPr>
                <w:b/>
                <w:bCs/>
                <w:lang w:bidi="en-US"/>
              </w:rPr>
              <w:t>Precondition</w:t>
            </w:r>
          </w:p>
        </w:tc>
        <w:tc>
          <w:tcPr>
            <w:tcW w:w="1780" w:type="dxa"/>
            <w:noWrap/>
            <w:hideMark/>
          </w:tcPr>
          <w:p w14:paraId="0EC04F71" w14:textId="77777777" w:rsidR="003836AE" w:rsidRPr="003836AE" w:rsidRDefault="003836AE" w:rsidP="00C51690">
            <w:pPr>
              <w:pStyle w:val="IText"/>
              <w:ind w:firstLine="0"/>
              <w:jc w:val="center"/>
              <w:rPr>
                <w:b/>
                <w:bCs/>
                <w:lang w:bidi="en-US"/>
              </w:rPr>
            </w:pPr>
            <w:r w:rsidRPr="003836AE">
              <w:rPr>
                <w:b/>
                <w:bCs/>
                <w:lang w:bidi="en-US"/>
              </w:rPr>
              <w:t>Exit</w:t>
            </w:r>
          </w:p>
        </w:tc>
      </w:tr>
      <w:tr w:rsidR="003836AE" w:rsidRPr="003836AE" w14:paraId="7349CB4B" w14:textId="77777777" w:rsidTr="00C51690">
        <w:trPr>
          <w:trHeight w:val="621"/>
          <w:jc w:val="center"/>
        </w:trPr>
        <w:tc>
          <w:tcPr>
            <w:tcW w:w="1129" w:type="dxa"/>
            <w:noWrap/>
            <w:hideMark/>
          </w:tcPr>
          <w:p w14:paraId="5CF6DA0E" w14:textId="77777777" w:rsidR="003836AE" w:rsidRPr="003836AE" w:rsidRDefault="003836AE" w:rsidP="00C51690">
            <w:pPr>
              <w:pStyle w:val="IText"/>
              <w:ind w:firstLine="0"/>
              <w:rPr>
                <w:lang w:bidi="en-US"/>
              </w:rPr>
            </w:pPr>
            <w:r w:rsidRPr="003836AE">
              <w:rPr>
                <w:lang w:bidi="en-US"/>
              </w:rPr>
              <w:t>Browse the menu</w:t>
            </w:r>
          </w:p>
        </w:tc>
        <w:tc>
          <w:tcPr>
            <w:tcW w:w="1701" w:type="dxa"/>
            <w:noWrap/>
            <w:hideMark/>
          </w:tcPr>
          <w:p w14:paraId="05183E42" w14:textId="77777777" w:rsidR="003836AE" w:rsidRPr="003836AE" w:rsidRDefault="003836AE" w:rsidP="00C51690">
            <w:pPr>
              <w:pStyle w:val="IText"/>
              <w:ind w:firstLine="0"/>
              <w:rPr>
                <w:lang w:bidi="en-US"/>
              </w:rPr>
            </w:pPr>
            <w:r w:rsidRPr="003836AE">
              <w:rPr>
                <w:lang w:bidi="en-US"/>
              </w:rPr>
              <w:t>Initialize the application.</w:t>
            </w:r>
          </w:p>
        </w:tc>
        <w:tc>
          <w:tcPr>
            <w:tcW w:w="1780" w:type="dxa"/>
            <w:hideMark/>
          </w:tcPr>
          <w:p w14:paraId="0E191510" w14:textId="77777777" w:rsidR="003836AE" w:rsidRPr="003836AE" w:rsidRDefault="003836AE" w:rsidP="00C51690">
            <w:pPr>
              <w:pStyle w:val="IText"/>
              <w:ind w:firstLine="0"/>
              <w:rPr>
                <w:lang w:bidi="en-US"/>
              </w:rPr>
            </w:pPr>
            <w:r w:rsidRPr="003836AE">
              <w:rPr>
                <w:lang w:bidi="en-US"/>
              </w:rPr>
              <w:t>Use of any functionality found in the menu.</w:t>
            </w:r>
          </w:p>
        </w:tc>
      </w:tr>
      <w:tr w:rsidR="003836AE" w:rsidRPr="003836AE" w14:paraId="16A16DA4" w14:textId="77777777" w:rsidTr="00C51690">
        <w:trPr>
          <w:trHeight w:val="576"/>
          <w:jc w:val="center"/>
        </w:trPr>
        <w:tc>
          <w:tcPr>
            <w:tcW w:w="1129" w:type="dxa"/>
            <w:noWrap/>
            <w:hideMark/>
          </w:tcPr>
          <w:p w14:paraId="7108FD32" w14:textId="77777777" w:rsidR="003836AE" w:rsidRPr="003836AE" w:rsidRDefault="003836AE" w:rsidP="00C51690">
            <w:pPr>
              <w:pStyle w:val="IText"/>
              <w:ind w:firstLine="0"/>
              <w:rPr>
                <w:lang w:bidi="en-US"/>
              </w:rPr>
            </w:pPr>
            <w:r w:rsidRPr="003836AE">
              <w:rPr>
                <w:lang w:bidi="en-US"/>
              </w:rPr>
              <w:t>Capturing an image</w:t>
            </w:r>
          </w:p>
        </w:tc>
        <w:tc>
          <w:tcPr>
            <w:tcW w:w="1701" w:type="dxa"/>
            <w:noWrap/>
            <w:hideMark/>
          </w:tcPr>
          <w:p w14:paraId="00E6583C" w14:textId="77777777" w:rsidR="003836AE" w:rsidRPr="003836AE" w:rsidRDefault="003836AE" w:rsidP="00C51690">
            <w:pPr>
              <w:pStyle w:val="IText"/>
              <w:ind w:firstLine="0"/>
              <w:rPr>
                <w:lang w:bidi="en-US"/>
              </w:rPr>
            </w:pPr>
            <w:r w:rsidRPr="003836AE">
              <w:rPr>
                <w:lang w:bidi="en-US"/>
              </w:rPr>
              <w:t>Click on the button to capture a photo.</w:t>
            </w:r>
          </w:p>
        </w:tc>
        <w:tc>
          <w:tcPr>
            <w:tcW w:w="1780" w:type="dxa"/>
          </w:tcPr>
          <w:p w14:paraId="1FD3AD05" w14:textId="77777777" w:rsidR="003836AE" w:rsidRPr="003836AE" w:rsidRDefault="003836AE" w:rsidP="00C51690">
            <w:pPr>
              <w:pStyle w:val="IText"/>
              <w:ind w:firstLine="0"/>
              <w:rPr>
                <w:lang w:bidi="en-US"/>
              </w:rPr>
            </w:pPr>
            <w:r w:rsidRPr="003836AE">
              <w:rPr>
                <w:lang w:bidi="en-US"/>
              </w:rPr>
              <w:t>Return to the menu.</w:t>
            </w:r>
          </w:p>
        </w:tc>
      </w:tr>
      <w:tr w:rsidR="003836AE" w:rsidRPr="003836AE" w14:paraId="766FAB30" w14:textId="77777777" w:rsidTr="00C51690">
        <w:trPr>
          <w:trHeight w:val="355"/>
          <w:jc w:val="center"/>
        </w:trPr>
        <w:tc>
          <w:tcPr>
            <w:tcW w:w="1129" w:type="dxa"/>
            <w:noWrap/>
            <w:hideMark/>
          </w:tcPr>
          <w:p w14:paraId="49F7DCDE" w14:textId="77777777" w:rsidR="003836AE" w:rsidRPr="003836AE" w:rsidRDefault="003836AE" w:rsidP="00C51690">
            <w:pPr>
              <w:pStyle w:val="IText"/>
              <w:ind w:firstLine="0"/>
              <w:rPr>
                <w:lang w:bidi="en-US"/>
              </w:rPr>
            </w:pPr>
            <w:r w:rsidRPr="003836AE">
              <w:rPr>
                <w:lang w:bidi="en-US"/>
              </w:rPr>
              <w:t>Choosing a model</w:t>
            </w:r>
          </w:p>
        </w:tc>
        <w:tc>
          <w:tcPr>
            <w:tcW w:w="1701" w:type="dxa"/>
            <w:noWrap/>
          </w:tcPr>
          <w:p w14:paraId="44E12041" w14:textId="77777777" w:rsidR="003836AE" w:rsidRPr="003836AE" w:rsidRDefault="003836AE" w:rsidP="00C51690">
            <w:pPr>
              <w:pStyle w:val="IText"/>
              <w:ind w:firstLine="0"/>
              <w:rPr>
                <w:lang w:bidi="en-US"/>
              </w:rPr>
            </w:pPr>
            <w:r w:rsidRPr="003836AE">
              <w:rPr>
                <w:lang w:bidi="en-US"/>
              </w:rPr>
              <w:t>Find yourself in the menu.</w:t>
            </w:r>
          </w:p>
        </w:tc>
        <w:tc>
          <w:tcPr>
            <w:tcW w:w="1780" w:type="dxa"/>
          </w:tcPr>
          <w:p w14:paraId="0B9F398E" w14:textId="77777777" w:rsidR="003836AE" w:rsidRPr="003836AE" w:rsidRDefault="003836AE" w:rsidP="00C51690">
            <w:pPr>
              <w:pStyle w:val="IText"/>
              <w:ind w:firstLine="0"/>
              <w:rPr>
                <w:lang w:bidi="en-US"/>
              </w:rPr>
            </w:pPr>
            <w:r w:rsidRPr="003836AE">
              <w:rPr>
                <w:lang w:bidi="en-US"/>
              </w:rPr>
              <w:t>Use of any functionality found in the menu.</w:t>
            </w:r>
          </w:p>
        </w:tc>
      </w:tr>
      <w:tr w:rsidR="003836AE" w:rsidRPr="003836AE" w14:paraId="0AC936AB" w14:textId="77777777" w:rsidTr="00C51690">
        <w:trPr>
          <w:trHeight w:val="864"/>
          <w:jc w:val="center"/>
        </w:trPr>
        <w:tc>
          <w:tcPr>
            <w:tcW w:w="1129" w:type="dxa"/>
            <w:noWrap/>
            <w:hideMark/>
          </w:tcPr>
          <w:p w14:paraId="35074FE4" w14:textId="77777777" w:rsidR="003836AE" w:rsidRPr="003836AE" w:rsidRDefault="003836AE" w:rsidP="00C51690">
            <w:pPr>
              <w:pStyle w:val="IText"/>
              <w:ind w:firstLine="0"/>
              <w:rPr>
                <w:lang w:bidi="en-US"/>
              </w:rPr>
            </w:pPr>
            <w:r w:rsidRPr="003836AE">
              <w:rPr>
                <w:lang w:bidi="en-US"/>
              </w:rPr>
              <w:t>Choice of YOLOv4 model</w:t>
            </w:r>
          </w:p>
        </w:tc>
        <w:tc>
          <w:tcPr>
            <w:tcW w:w="1701" w:type="dxa"/>
            <w:noWrap/>
          </w:tcPr>
          <w:p w14:paraId="7490B69E" w14:textId="77777777" w:rsidR="003836AE" w:rsidRPr="003836AE" w:rsidRDefault="003836AE" w:rsidP="00C51690">
            <w:pPr>
              <w:pStyle w:val="IText"/>
              <w:ind w:firstLine="0"/>
              <w:rPr>
                <w:lang w:bidi="en-US"/>
              </w:rPr>
            </w:pPr>
            <w:r w:rsidRPr="003836AE">
              <w:rPr>
                <w:lang w:bidi="en-US"/>
              </w:rPr>
              <w:t>Find yourself in the menu.</w:t>
            </w:r>
          </w:p>
        </w:tc>
        <w:tc>
          <w:tcPr>
            <w:tcW w:w="1780" w:type="dxa"/>
          </w:tcPr>
          <w:p w14:paraId="6EBAAE9A" w14:textId="77777777" w:rsidR="003836AE" w:rsidRPr="003836AE" w:rsidRDefault="003836AE" w:rsidP="00C51690">
            <w:pPr>
              <w:pStyle w:val="IText"/>
              <w:ind w:firstLine="0"/>
              <w:rPr>
                <w:lang w:bidi="en-US"/>
              </w:rPr>
            </w:pPr>
            <w:r w:rsidRPr="003836AE">
              <w:rPr>
                <w:lang w:bidi="en-US"/>
              </w:rPr>
              <w:t>Use of any functionality found in the menu.</w:t>
            </w:r>
          </w:p>
        </w:tc>
      </w:tr>
      <w:tr w:rsidR="003836AE" w:rsidRPr="003836AE" w14:paraId="1B30B610" w14:textId="77777777" w:rsidTr="00C51690">
        <w:trPr>
          <w:trHeight w:val="548"/>
          <w:jc w:val="center"/>
        </w:trPr>
        <w:tc>
          <w:tcPr>
            <w:tcW w:w="1129" w:type="dxa"/>
            <w:noWrap/>
            <w:hideMark/>
          </w:tcPr>
          <w:p w14:paraId="6443072D" w14:textId="77777777" w:rsidR="003836AE" w:rsidRPr="003836AE" w:rsidRDefault="003836AE" w:rsidP="00C51690">
            <w:pPr>
              <w:pStyle w:val="IText"/>
              <w:ind w:firstLine="0"/>
              <w:rPr>
                <w:lang w:bidi="en-US"/>
              </w:rPr>
            </w:pPr>
            <w:r w:rsidRPr="003836AE">
              <w:rPr>
                <w:lang w:bidi="en-US"/>
              </w:rPr>
              <w:t>Choice of YOLOv4-tiny model</w:t>
            </w:r>
          </w:p>
        </w:tc>
        <w:tc>
          <w:tcPr>
            <w:tcW w:w="1701" w:type="dxa"/>
            <w:noWrap/>
          </w:tcPr>
          <w:p w14:paraId="7A772701" w14:textId="77777777" w:rsidR="003836AE" w:rsidRPr="003836AE" w:rsidRDefault="003836AE" w:rsidP="00C51690">
            <w:pPr>
              <w:pStyle w:val="IText"/>
              <w:ind w:firstLine="0"/>
              <w:rPr>
                <w:lang w:bidi="en-US"/>
              </w:rPr>
            </w:pPr>
            <w:r w:rsidRPr="003836AE">
              <w:rPr>
                <w:lang w:bidi="en-US"/>
              </w:rPr>
              <w:t>Find yourself in the menu.</w:t>
            </w:r>
          </w:p>
        </w:tc>
        <w:tc>
          <w:tcPr>
            <w:tcW w:w="1780" w:type="dxa"/>
          </w:tcPr>
          <w:p w14:paraId="48205383" w14:textId="77777777" w:rsidR="003836AE" w:rsidRPr="003836AE" w:rsidRDefault="003836AE" w:rsidP="00C51690">
            <w:pPr>
              <w:pStyle w:val="IText"/>
              <w:ind w:firstLine="0"/>
              <w:rPr>
                <w:lang w:bidi="en-US"/>
              </w:rPr>
            </w:pPr>
            <w:r w:rsidRPr="003836AE">
              <w:rPr>
                <w:lang w:bidi="en-US"/>
              </w:rPr>
              <w:t>Use of any functionality found in the menu.</w:t>
            </w:r>
          </w:p>
        </w:tc>
      </w:tr>
      <w:tr w:rsidR="003836AE" w:rsidRPr="003836AE" w14:paraId="2E179654" w14:textId="77777777" w:rsidTr="00C51690">
        <w:trPr>
          <w:trHeight w:val="864"/>
          <w:jc w:val="center"/>
        </w:trPr>
        <w:tc>
          <w:tcPr>
            <w:tcW w:w="1129" w:type="dxa"/>
            <w:noWrap/>
            <w:hideMark/>
          </w:tcPr>
          <w:p w14:paraId="36C545C0" w14:textId="77777777" w:rsidR="003836AE" w:rsidRPr="003836AE" w:rsidRDefault="003836AE" w:rsidP="00C51690">
            <w:pPr>
              <w:pStyle w:val="IText"/>
              <w:ind w:firstLine="0"/>
              <w:rPr>
                <w:lang w:bidi="en-US"/>
              </w:rPr>
            </w:pPr>
            <w:r w:rsidRPr="003836AE">
              <w:rPr>
                <w:lang w:bidi="en-US"/>
              </w:rPr>
              <w:t>View details of a reading</w:t>
            </w:r>
          </w:p>
        </w:tc>
        <w:tc>
          <w:tcPr>
            <w:tcW w:w="1701" w:type="dxa"/>
            <w:noWrap/>
          </w:tcPr>
          <w:p w14:paraId="4911AA98" w14:textId="77777777" w:rsidR="003836AE" w:rsidRPr="003836AE" w:rsidRDefault="003836AE" w:rsidP="00C51690">
            <w:pPr>
              <w:pStyle w:val="IText"/>
              <w:ind w:firstLine="0"/>
              <w:rPr>
                <w:lang w:bidi="en-US"/>
              </w:rPr>
            </w:pPr>
            <w:r w:rsidRPr="003836AE">
              <w:rPr>
                <w:lang w:bidi="en-US"/>
              </w:rPr>
              <w:t>Click on one of the readings.</w:t>
            </w:r>
          </w:p>
        </w:tc>
        <w:tc>
          <w:tcPr>
            <w:tcW w:w="1780" w:type="dxa"/>
          </w:tcPr>
          <w:p w14:paraId="45CA6CE0" w14:textId="77777777" w:rsidR="003836AE" w:rsidRPr="003836AE" w:rsidRDefault="003836AE" w:rsidP="00C51690">
            <w:pPr>
              <w:pStyle w:val="IText"/>
              <w:ind w:firstLine="0"/>
              <w:rPr>
                <w:lang w:bidi="en-US"/>
              </w:rPr>
            </w:pPr>
            <w:r w:rsidRPr="003836AE">
              <w:rPr>
                <w:lang w:bidi="en-US"/>
              </w:rPr>
              <w:t>Delete reading.</w:t>
            </w:r>
          </w:p>
          <w:p w14:paraId="01BF972F" w14:textId="77777777" w:rsidR="003836AE" w:rsidRPr="003836AE" w:rsidRDefault="003836AE" w:rsidP="00C51690">
            <w:pPr>
              <w:pStyle w:val="IText"/>
              <w:ind w:firstLine="0"/>
              <w:rPr>
                <w:lang w:bidi="en-US"/>
              </w:rPr>
            </w:pPr>
            <w:r w:rsidRPr="003836AE">
              <w:rPr>
                <w:lang w:bidi="en-US"/>
              </w:rPr>
              <w:t>Return to the menu.</w:t>
            </w:r>
          </w:p>
        </w:tc>
      </w:tr>
      <w:tr w:rsidR="003836AE" w:rsidRPr="003836AE" w14:paraId="11ED3562" w14:textId="77777777" w:rsidTr="00C51690">
        <w:trPr>
          <w:trHeight w:val="288"/>
          <w:jc w:val="center"/>
        </w:trPr>
        <w:tc>
          <w:tcPr>
            <w:tcW w:w="1129" w:type="dxa"/>
            <w:noWrap/>
            <w:hideMark/>
          </w:tcPr>
          <w:p w14:paraId="59EEED75" w14:textId="77777777" w:rsidR="003836AE" w:rsidRPr="003836AE" w:rsidRDefault="003836AE" w:rsidP="00C51690">
            <w:pPr>
              <w:pStyle w:val="IText"/>
              <w:ind w:firstLine="0"/>
              <w:rPr>
                <w:lang w:bidi="en-US"/>
              </w:rPr>
            </w:pPr>
            <w:r w:rsidRPr="003836AE">
              <w:rPr>
                <w:lang w:bidi="en-US"/>
              </w:rPr>
              <w:t>Delete reading</w:t>
            </w:r>
          </w:p>
        </w:tc>
        <w:tc>
          <w:tcPr>
            <w:tcW w:w="1701" w:type="dxa"/>
            <w:noWrap/>
          </w:tcPr>
          <w:p w14:paraId="3E188349" w14:textId="77777777" w:rsidR="003836AE" w:rsidRPr="003836AE" w:rsidRDefault="003836AE" w:rsidP="00C51690">
            <w:pPr>
              <w:pStyle w:val="IText"/>
              <w:ind w:firstLine="0"/>
              <w:rPr>
                <w:lang w:bidi="en-US"/>
              </w:rPr>
            </w:pPr>
            <w:r w:rsidRPr="003836AE">
              <w:rPr>
                <w:lang w:bidi="en-US"/>
              </w:rPr>
              <w:t>Finding yourself on the details page of a reading.</w:t>
            </w:r>
          </w:p>
        </w:tc>
        <w:tc>
          <w:tcPr>
            <w:tcW w:w="1780" w:type="dxa"/>
          </w:tcPr>
          <w:p w14:paraId="4D7162EE" w14:textId="77777777" w:rsidR="003836AE" w:rsidRPr="003836AE" w:rsidRDefault="003836AE" w:rsidP="00C51690">
            <w:pPr>
              <w:pStyle w:val="IText"/>
              <w:ind w:firstLine="0"/>
              <w:rPr>
                <w:lang w:bidi="en-US"/>
              </w:rPr>
            </w:pPr>
            <w:r w:rsidRPr="003836AE">
              <w:rPr>
                <w:lang w:bidi="en-US"/>
              </w:rPr>
              <w:t>Return to the menu.</w:t>
            </w:r>
          </w:p>
        </w:tc>
      </w:tr>
    </w:tbl>
    <w:p w14:paraId="542599D0" w14:textId="77777777" w:rsidR="003836AE" w:rsidRPr="003836AE" w:rsidRDefault="003836AE" w:rsidP="003836AE">
      <w:pPr>
        <w:pStyle w:val="IText"/>
        <w:rPr>
          <w:lang w:bidi="en-US"/>
        </w:rPr>
      </w:pPr>
    </w:p>
    <w:p w14:paraId="418A96A8" w14:textId="77777777" w:rsidR="003836AE" w:rsidRPr="003836AE" w:rsidRDefault="003836AE" w:rsidP="00060B49">
      <w:pPr>
        <w:pStyle w:val="IText"/>
        <w:rPr>
          <w:lang w:bidi="en-US"/>
        </w:rPr>
      </w:pPr>
      <w:r w:rsidRPr="003836AE">
        <w:rPr>
          <w:lang w:bidi="en-US"/>
        </w:rPr>
        <w:t xml:space="preserve">The application also has non-functional requirements, which include attributes such as performance, feedback on errors and ease of use. </w:t>
      </w:r>
    </w:p>
    <w:p w14:paraId="7CC2798D" w14:textId="77777777" w:rsidR="003836AE" w:rsidRPr="003836AE" w:rsidRDefault="003836AE" w:rsidP="00060B49">
      <w:pPr>
        <w:pStyle w:val="IText"/>
        <w:rPr>
          <w:lang w:bidi="en-US"/>
        </w:rPr>
      </w:pPr>
      <w:r w:rsidRPr="003836AE">
        <w:rPr>
          <w:lang w:bidi="en-US"/>
        </w:rPr>
        <w:t xml:space="preserve">An intuitive interface refers to the ease of use and interaction of the user interface. It denotes the system's ability to facilitate user involvement and navigation, without the need for extensive training or guidance. It contributes to the application's ease of use by minimizing the learning curve, allowing users to quickly understand the interface's functionalities and access them effortlessly. </w:t>
      </w:r>
    </w:p>
    <w:p w14:paraId="4BBE2436" w14:textId="77777777" w:rsidR="003836AE" w:rsidRPr="003836AE" w:rsidRDefault="003836AE" w:rsidP="00060B49">
      <w:pPr>
        <w:pStyle w:val="IText"/>
        <w:rPr>
          <w:lang w:bidi="en-US"/>
        </w:rPr>
      </w:pPr>
      <w:r w:rsidRPr="003836AE">
        <w:rPr>
          <w:lang w:bidi="en-US"/>
        </w:rPr>
        <w:t>Performance is the application's ability to perform tasks effectively and efficiently, even under varying conditions and workloads. It includes factors such as responsiveness, speed and resource utilization. A well-performing application meets user expectations by providing quick responses, fast data processing and smooth functionality across different devices and usage scenarios.</w:t>
      </w:r>
    </w:p>
    <w:p w14:paraId="58800D8C" w14:textId="77777777" w:rsidR="003836AE" w:rsidRPr="003836AE" w:rsidRDefault="003836AE" w:rsidP="00060B49">
      <w:pPr>
        <w:pStyle w:val="IText"/>
        <w:rPr>
          <w:lang w:bidi="en-US"/>
        </w:rPr>
      </w:pPr>
      <w:r w:rsidRPr="003836AE">
        <w:rPr>
          <w:lang w:bidi="en-US"/>
        </w:rPr>
        <w:t xml:space="preserve">Error feedback refers to the application's ability to give clear and informative answers to users when errors or exceptions occur during its operation. This requirement underlines the importance of maintaining a user-friendly environment, even in the presence of unforeseen problems. Effective error feedback provides users with concise and understandable explanations of the problems encountered, suggests potential solutions and guides them towards troubleshooting or making informed decisions. By ensuring informative error feedback, the application facilitates user understanding, minimizes frustration and promotes a positive user experience. </w:t>
      </w:r>
    </w:p>
    <w:p w14:paraId="43949D35" w14:textId="77777777" w:rsidR="003836AE" w:rsidRPr="003836AE" w:rsidRDefault="003836AE" w:rsidP="00060B49">
      <w:pPr>
        <w:pStyle w:val="IText"/>
        <w:rPr>
          <w:lang w:bidi="en-US"/>
        </w:rPr>
      </w:pPr>
      <w:r w:rsidRPr="003836AE">
        <w:rPr>
          <w:lang w:bidi="en-US"/>
        </w:rPr>
        <w:t>A scalable database refers to the importance of a structured and adaptable database architecture to which information about other species of wild flowers and plants and their development stages can be added, while maintaining its efficiency and the organization of the data.</w:t>
      </w:r>
    </w:p>
    <w:p w14:paraId="375FE2EE" w14:textId="77777777" w:rsidR="003836AE" w:rsidRPr="003836AE" w:rsidRDefault="003836AE" w:rsidP="00060B49">
      <w:pPr>
        <w:pStyle w:val="IText"/>
        <w:rPr>
          <w:lang w:bidi="en-US"/>
        </w:rPr>
      </w:pPr>
      <w:r w:rsidRPr="003836AE">
        <w:rPr>
          <w:lang w:bidi="en-US"/>
        </w:rPr>
        <w:t>These requirements combined form a framework for developing an application that aligns with user expectations, provides the desired functionalities and meets quality expectations.</w:t>
      </w:r>
    </w:p>
    <w:p w14:paraId="0E0F7742" w14:textId="3C211E50" w:rsidR="00060B49" w:rsidRPr="003836AE" w:rsidRDefault="003836AE" w:rsidP="00060B49">
      <w:pPr>
        <w:pStyle w:val="IText"/>
        <w:rPr>
          <w:lang w:bidi="en-US"/>
        </w:rPr>
      </w:pPr>
      <w:r w:rsidRPr="003836AE">
        <w:rPr>
          <w:lang w:bidi="en-US"/>
        </w:rPr>
        <w:t xml:space="preserve">In addition to the user requirements, the platform requirements must also be addressed. As this application was developed using Android Studio </w:t>
      </w:r>
      <w:sdt>
        <w:sdtPr>
          <w:rPr>
            <w:lang w:bidi="en-US"/>
          </w:rPr>
          <w:tag w:val="MENDELEY_CITATION_v3_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"/>
          <w:id w:val="-601409422"/>
          <w:placeholder>
            <w:docPart w:val="4FACF4EB7CAC364DB97BD72341233B64"/>
          </w:placeholder>
        </w:sdtPr>
        <w:sdtContent>
          <w:r w:rsidRPr="003836AE">
            <w:rPr>
              <w:lang w:bidi="en-US"/>
            </w:rPr>
            <w:t>[38]</w:t>
          </w:r>
        </w:sdtContent>
      </w:sdt>
      <w:r w:rsidRPr="003836AE">
        <w:rPr>
          <w:lang w:bidi="en-US"/>
        </w:rPr>
        <w:t>, it requires an Android operating system. More specifically, as minSdkVersion 24 was used, the application works on Android versions 7 and later. Installation requires approximately 80 MB of storage, and at least 2 GB of RAM is recommended for optimum performance. A working camera is also essential for capturing photographs. In addition to these requirements, users who choose to use YOLOv4 need an Internet connection to use it.</w:t>
      </w:r>
    </w:p>
    <w:p w14:paraId="1005B212" w14:textId="77777777" w:rsidR="003836AE" w:rsidRPr="003836AE" w:rsidRDefault="003836AE" w:rsidP="00060B49">
      <w:pPr>
        <w:pStyle w:val="Heading2"/>
      </w:pPr>
      <w:r w:rsidRPr="003836AE">
        <w:t xml:space="preserve"> Technologies and Architecture of the Mobile App</w:t>
      </w:r>
    </w:p>
    <w:p w14:paraId="458D284B" w14:textId="77777777" w:rsidR="003836AE" w:rsidRPr="003836AE" w:rsidRDefault="003836AE" w:rsidP="003836AE">
      <w:pPr>
        <w:pStyle w:val="IText"/>
        <w:rPr>
          <w:lang w:bidi="en-US"/>
        </w:rPr>
      </w:pPr>
      <w:r w:rsidRPr="003836AE">
        <w:rPr>
          <w:lang w:bidi="en-US"/>
        </w:rPr>
        <w:t xml:space="preserve">The "MontanhaVivaApp" mobile application was implemented using the Android Studio integrated development environment (IDE) (electric eel 2022.1.1) </w:t>
      </w:r>
      <w:sdt>
        <w:sdtPr>
          <w:rPr>
            <w:lang w:bidi="en-US"/>
          </w:rPr>
          <w:tag w:val="MENDELEY_CITATION_v3_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"/>
          <w:id w:val="-884865280"/>
          <w:placeholder>
            <w:docPart w:val="76356B9016693F449D8ED81C7D65B5FE"/>
          </w:placeholder>
        </w:sdtPr>
        <w:sdtContent>
          <w:r w:rsidRPr="003836AE">
            <w:rPr>
              <w:lang w:bidi="en-US"/>
            </w:rPr>
            <w:t>[38]</w:t>
          </w:r>
        </w:sdtContent>
      </w:sdt>
      <w:r w:rsidRPr="003836AE">
        <w:rPr>
          <w:lang w:bidi="en-US"/>
        </w:rPr>
        <w:t xml:space="preserve"> and the Java programming language. The application uses an SQLite database </w:t>
      </w:r>
      <w:sdt>
        <w:sdtPr>
          <w:rPr>
            <w:lang w:bidi="en-US"/>
          </w:rPr>
          <w:tag w:val="MENDELEY_CITATION_v3_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"/>
          <w:id w:val="420306878"/>
          <w:placeholder>
            <w:docPart w:val="ED2B16D86549BF4180A19D95C5AD5F48"/>
          </w:placeholder>
        </w:sdtPr>
        <w:sdtContent>
          <w:r w:rsidRPr="003836AE">
            <w:rPr>
              <w:lang w:bidi="en-US"/>
            </w:rPr>
            <w:t>[39]</w:t>
          </w:r>
        </w:sdtContent>
      </w:sdt>
      <w:r w:rsidRPr="003836AE">
        <w:rPr>
          <w:lang w:bidi="en-US"/>
        </w:rPr>
        <w:t xml:space="preserve"> and the Structured Query </w:t>
      </w:r>
      <w:r w:rsidRPr="003836AE">
        <w:rPr>
          <w:lang w:bidi="en-US"/>
        </w:rPr>
        <w:lastRenderedPageBreak/>
        <w:t xml:space="preserve">Language (SQL). The database was designed to hold a large amount of data on the different species of wild flowers and plants and their development stages. </w:t>
      </w:r>
    </w:p>
    <w:p w14:paraId="534F9139" w14:textId="77777777" w:rsidR="003836AE" w:rsidRDefault="003836AE" w:rsidP="003836AE">
      <w:pPr>
        <w:pStyle w:val="IText"/>
        <w:rPr>
          <w:lang w:bidi="en-US"/>
        </w:rPr>
      </w:pPr>
      <w:r w:rsidRPr="003836AE">
        <w:rPr>
          <w:lang w:bidi="en-US"/>
        </w:rPr>
        <w:t xml:space="preserve">The application uses the YOLOv4 and YOLOv4-tiny trained models to detect and classify images of wild flowers and plants in order to identify the species and their development stage. The YOLOv4-tiny model was implemented locally in the application, as it requires less computing power, allowing it to be used by a mobile device. The YOLOv4 model, which requires more computing power, was implemented remotely and is used via an application programming interface (API). To create this API, the Flask platform in version 2.3.3 </w:t>
      </w:r>
      <w:sdt>
        <w:sdtPr>
          <w:rPr>
            <w:lang w:bidi="en-US"/>
          </w:rPr>
          <w:tag w:val="MENDELEY_CITATION_v3_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"/>
          <w:id w:val="-463891166"/>
          <w:placeholder>
            <w:docPart w:val="1B9B802D67890E46A0247B3811F515C2"/>
          </w:placeholder>
        </w:sdtPr>
        <w:sdtContent>
          <w:r w:rsidRPr="003836AE">
            <w:rPr>
              <w:lang w:bidi="en-US"/>
            </w:rPr>
            <w:t>[40]</w:t>
          </w:r>
        </w:sdtContent>
      </w:sdt>
      <w:r w:rsidRPr="003836AE">
        <w:rPr>
          <w:lang w:bidi="en-US"/>
        </w:rPr>
        <w:t xml:space="preserve"> was used, together with Python language. Figure 12 shows the diagram of the architecture described.</w:t>
      </w:r>
    </w:p>
    <w:p w14:paraId="0BFB3125" w14:textId="77777777" w:rsidR="00060B49" w:rsidRPr="003836AE" w:rsidRDefault="00060B49" w:rsidP="003836AE">
      <w:pPr>
        <w:pStyle w:val="IText"/>
        <w:rPr>
          <w:lang w:bidi="en-US"/>
        </w:rPr>
      </w:pPr>
    </w:p>
    <w:p w14:paraId="2E831897" w14:textId="77777777" w:rsidR="003836AE" w:rsidRPr="003836AE" w:rsidRDefault="003836AE" w:rsidP="00060B49">
      <w:pPr>
        <w:pStyle w:val="IText"/>
        <w:ind w:firstLine="0"/>
        <w:jc w:val="center"/>
        <w:rPr>
          <w:lang w:bidi="en-US"/>
        </w:rPr>
      </w:pPr>
      <w:r w:rsidRPr="003836AE">
        <w:rPr>
          <w:noProof/>
          <w:lang w:bidi="en-US"/>
        </w:rPr>
        <w:drawing>
          <wp:inline distT="0" distB="0" distL="0" distR="0" wp14:anchorId="6C3EBDC3" wp14:editId="3F8AF808">
            <wp:extent cx="2924270" cy="1062160"/>
            <wp:effectExtent l="0" t="0" r="0" b="5080"/>
            <wp:docPr id="1949035021" name="Imagem 1949035021" descr="Uma imagem com captura de ecrã, diagrama, fil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1" name="Imagem 1949035021" descr="Uma imagem com captura de ecrã, diagrama, file, texto&#10;&#10;Descrição gerada automaticamente"/>
                    <pic:cNvPicPr/>
                  </pic:nvPicPr>
                  <pic:blipFill>
                    <a:blip r:embed="rId26"/>
                    <a:stretch>
                      <a:fillRect/>
                    </a:stretch>
                  </pic:blipFill>
                  <pic:spPr>
                    <a:xfrm>
                      <a:off x="0" y="0"/>
                      <a:ext cx="3065837" cy="1113580"/>
                    </a:xfrm>
                    <a:prstGeom prst="rect">
                      <a:avLst/>
                    </a:prstGeom>
                  </pic:spPr>
                </pic:pic>
              </a:graphicData>
            </a:graphic>
          </wp:inline>
        </w:drawing>
      </w:r>
    </w:p>
    <w:p w14:paraId="76532D5F" w14:textId="6180392C" w:rsidR="003836AE" w:rsidRDefault="003836AE" w:rsidP="00060B49">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12</w:t>
      </w:r>
      <w:r w:rsidRPr="003836AE">
        <w:rPr>
          <w:lang w:bidi="en-US"/>
        </w:rPr>
        <w:fldChar w:fldCharType="end"/>
      </w:r>
      <w:r w:rsidRPr="003836AE">
        <w:rPr>
          <w:b/>
          <w:bCs/>
          <w:lang w:bidi="en-US"/>
        </w:rPr>
        <w:t>.</w:t>
      </w:r>
      <w:r w:rsidR="00060B49">
        <w:rPr>
          <w:b/>
          <w:bCs/>
          <w:lang w:bidi="en-US"/>
        </w:rPr>
        <w:t xml:space="preserve"> </w:t>
      </w:r>
      <w:r w:rsidRPr="003836AE">
        <w:rPr>
          <w:lang w:bidi="en-US"/>
        </w:rPr>
        <w:t>The MontanhaVivaAPP application architecture.</w:t>
      </w:r>
    </w:p>
    <w:p w14:paraId="2C28BFDC" w14:textId="77777777" w:rsidR="00060B49" w:rsidRPr="003836AE" w:rsidRDefault="00060B49" w:rsidP="003836AE">
      <w:pPr>
        <w:pStyle w:val="IText"/>
        <w:rPr>
          <w:b/>
          <w:bCs/>
          <w:lang w:bidi="en-US"/>
        </w:rPr>
      </w:pPr>
    </w:p>
    <w:p w14:paraId="70009184" w14:textId="77777777" w:rsidR="003836AE" w:rsidRDefault="003836AE" w:rsidP="003836AE">
      <w:pPr>
        <w:pStyle w:val="IText"/>
        <w:rPr>
          <w:lang w:bidi="en-US"/>
        </w:rPr>
      </w:pPr>
      <w:r w:rsidRPr="003836AE">
        <w:rPr>
          <w:lang w:bidi="en-US"/>
        </w:rPr>
        <w:t>Since the application will be used by visitors in nature parks, they may be in remote locations where Internet access may be scarce or non-existent. Therefore, it was decided to implement the YOLOv4-tiny model and the database locally. This way, even if a user is in an area without network coverage and captures a photograph, the application will be able to identify the wild plant and its  development stage, providing a reading with the plant's information.  Figure 13 shows a sequence diagram describing the process of creating a new reading locally, using the YOLOv4-tiny model.</w:t>
      </w:r>
    </w:p>
    <w:p w14:paraId="12FA6A8F" w14:textId="77777777" w:rsidR="00060B49" w:rsidRPr="003836AE" w:rsidRDefault="00060B49" w:rsidP="003836AE">
      <w:pPr>
        <w:pStyle w:val="IText"/>
        <w:rPr>
          <w:lang w:bidi="en-US"/>
        </w:rPr>
      </w:pPr>
    </w:p>
    <w:p w14:paraId="60DB6678" w14:textId="77777777" w:rsidR="003836AE" w:rsidRPr="003836AE" w:rsidRDefault="003836AE" w:rsidP="00060B49">
      <w:pPr>
        <w:pStyle w:val="IText"/>
        <w:ind w:firstLine="0"/>
        <w:jc w:val="center"/>
        <w:rPr>
          <w:lang w:bidi="en-US"/>
        </w:rPr>
      </w:pPr>
      <w:r w:rsidRPr="003836AE">
        <w:rPr>
          <w:noProof/>
          <w:lang w:bidi="en-US"/>
        </w:rPr>
        <w:drawing>
          <wp:inline distT="0" distB="0" distL="0" distR="0" wp14:anchorId="0E815EF0" wp14:editId="4BF8A896">
            <wp:extent cx="2580144" cy="2203162"/>
            <wp:effectExtent l="0" t="0" r="0" b="0"/>
            <wp:docPr id="1949035042" name="Imagem 1949035042" descr="Uma imagem com texto, diagrama, file,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42" name="Imagem 1949035042" descr="Uma imagem com texto, diagrama, file, Paralelo&#10;&#10;Descrição gerada automa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7071" cy="2251772"/>
                    </a:xfrm>
                    <a:prstGeom prst="rect">
                      <a:avLst/>
                    </a:prstGeom>
                    <a:noFill/>
                    <a:ln>
                      <a:noFill/>
                    </a:ln>
                  </pic:spPr>
                </pic:pic>
              </a:graphicData>
            </a:graphic>
          </wp:inline>
        </w:drawing>
      </w:r>
    </w:p>
    <w:p w14:paraId="5BF6EAA0" w14:textId="19CF058F" w:rsidR="003836AE" w:rsidRDefault="003836AE" w:rsidP="00060B49">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13</w:t>
      </w:r>
      <w:r w:rsidRPr="003836AE">
        <w:rPr>
          <w:lang w:bidi="en-US"/>
        </w:rPr>
        <w:fldChar w:fldCharType="end"/>
      </w:r>
      <w:r w:rsidRPr="003836AE">
        <w:rPr>
          <w:b/>
          <w:bCs/>
          <w:lang w:bidi="en-US"/>
        </w:rPr>
        <w:t>.</w:t>
      </w:r>
      <w:r w:rsidR="00060B49">
        <w:rPr>
          <w:b/>
          <w:bCs/>
          <w:lang w:bidi="en-US"/>
        </w:rPr>
        <w:t xml:space="preserve"> </w:t>
      </w:r>
      <w:r w:rsidRPr="003836AE">
        <w:rPr>
          <w:lang w:bidi="en-US"/>
        </w:rPr>
        <w:t>The sequence diagram illustrating the process of creating a new reading locally using the YOLOv4-tiny model.</w:t>
      </w:r>
    </w:p>
    <w:p w14:paraId="67227D6B" w14:textId="77777777" w:rsidR="00060B49" w:rsidRPr="003836AE" w:rsidRDefault="00060B49" w:rsidP="003836AE">
      <w:pPr>
        <w:pStyle w:val="IText"/>
        <w:rPr>
          <w:b/>
          <w:bCs/>
          <w:lang w:bidi="en-US"/>
        </w:rPr>
      </w:pPr>
    </w:p>
    <w:p w14:paraId="2A93DE95" w14:textId="77777777" w:rsidR="003836AE" w:rsidRDefault="003836AE" w:rsidP="00060B49">
      <w:pPr>
        <w:pStyle w:val="IText"/>
        <w:rPr>
          <w:lang w:bidi="en-US"/>
        </w:rPr>
      </w:pPr>
      <w:r w:rsidRPr="003836AE">
        <w:rPr>
          <w:lang w:bidi="en-US"/>
        </w:rPr>
        <w:t xml:space="preserve">In addition, the application offers another option for detection and classification using the YOLOv4 model, for users who have access to the Internet. The user may prefer to use this model because it is more accurate, as discussed </w:t>
      </w:r>
      <w:r w:rsidRPr="003836AE">
        <w:rPr>
          <w:lang w:bidi="en-US"/>
        </w:rPr>
        <w:t>in a subsection above. This model is available to the user via an API, which will receive a photograph and use the YOLOv4 model to perform the detection and classification, returning the results to the application (i.e., species and development stage). Then, the application will create a new reading from this data. Figure 14 shows a sequence diagram illustrating the process of creating a new reading locally, using the YOLOv4 model.</w:t>
      </w:r>
    </w:p>
    <w:p w14:paraId="236F5BA7" w14:textId="77777777" w:rsidR="00060B49" w:rsidRPr="003836AE" w:rsidRDefault="00060B49" w:rsidP="00060B49">
      <w:pPr>
        <w:pStyle w:val="IText"/>
        <w:rPr>
          <w:lang w:bidi="en-US"/>
        </w:rPr>
      </w:pPr>
    </w:p>
    <w:p w14:paraId="05CEC789" w14:textId="77777777" w:rsidR="003836AE" w:rsidRPr="003836AE" w:rsidRDefault="003836AE" w:rsidP="00060B49">
      <w:pPr>
        <w:pStyle w:val="IText"/>
        <w:ind w:firstLine="0"/>
        <w:rPr>
          <w:lang w:bidi="en-US"/>
        </w:rPr>
      </w:pPr>
      <w:r w:rsidRPr="003836AE">
        <w:rPr>
          <w:noProof/>
          <w:lang w:bidi="en-US"/>
        </w:rPr>
        <w:drawing>
          <wp:inline distT="0" distB="0" distL="0" distR="0" wp14:anchorId="3DC3B306" wp14:editId="5CE4AE1E">
            <wp:extent cx="2915216" cy="1867954"/>
            <wp:effectExtent l="0" t="0" r="0" b="0"/>
            <wp:docPr id="1949035024" name="Imagem 1949035024" descr="Uma imagem com texto, diagrama, file,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4" name="Imagem 1949035024" descr="Uma imagem com texto, diagrama, file, Paralelo&#10;&#10;Descrição gerada automa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0839" cy="1903595"/>
                    </a:xfrm>
                    <a:prstGeom prst="rect">
                      <a:avLst/>
                    </a:prstGeom>
                    <a:noFill/>
                    <a:ln>
                      <a:noFill/>
                    </a:ln>
                  </pic:spPr>
                </pic:pic>
              </a:graphicData>
            </a:graphic>
          </wp:inline>
        </w:drawing>
      </w:r>
    </w:p>
    <w:p w14:paraId="033FE224" w14:textId="228186A5" w:rsidR="00060B49" w:rsidRP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14</w:t>
      </w:r>
      <w:r w:rsidRPr="003836AE">
        <w:rPr>
          <w:lang w:bidi="en-US"/>
        </w:rPr>
        <w:fldChar w:fldCharType="end"/>
      </w:r>
      <w:r w:rsidRPr="003836AE">
        <w:rPr>
          <w:b/>
          <w:bCs/>
          <w:lang w:bidi="en-US"/>
        </w:rPr>
        <w:t>.</w:t>
      </w:r>
      <w:r w:rsidR="005D3215">
        <w:rPr>
          <w:b/>
          <w:bCs/>
          <w:lang w:bidi="en-US"/>
        </w:rPr>
        <w:t xml:space="preserve"> </w:t>
      </w:r>
      <w:r w:rsidRPr="003836AE">
        <w:rPr>
          <w:lang w:bidi="en-US"/>
        </w:rPr>
        <w:t>The sequence diagram illustrating the process of creating a new reading using the API with the YOLOv4 model.</w:t>
      </w:r>
    </w:p>
    <w:p w14:paraId="141668BF" w14:textId="77777777" w:rsidR="003836AE" w:rsidRPr="003836AE" w:rsidRDefault="003836AE" w:rsidP="00060B49">
      <w:pPr>
        <w:pStyle w:val="Heading2"/>
      </w:pPr>
      <w:r w:rsidRPr="003836AE">
        <w:t>Usability Tests</w:t>
      </w:r>
    </w:p>
    <w:p w14:paraId="3ABD1DC9" w14:textId="77777777" w:rsidR="003836AE" w:rsidRPr="003836AE" w:rsidRDefault="003836AE" w:rsidP="003836AE">
      <w:pPr>
        <w:pStyle w:val="IText"/>
        <w:rPr>
          <w:lang w:bidi="en-US"/>
        </w:rPr>
      </w:pPr>
      <w:r w:rsidRPr="003836AE">
        <w:rPr>
          <w:lang w:bidi="en-US"/>
        </w:rPr>
        <w:t xml:space="preserve">Before starting the application development process, an Adobe XD prototype was developed to simulate the application's functionalities. This prototype is available at </w:t>
      </w:r>
      <w:sdt>
        <w:sdtPr>
          <w:rPr>
            <w:lang w:bidi="en-US"/>
          </w:rPr>
          <w:tag w:val="MENDELEY_CITATION_v3_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"/>
          <w:id w:val="-921646747"/>
          <w:placeholder>
            <w:docPart w:val="E63F63A52410584794E11E002821526B"/>
          </w:placeholder>
        </w:sdtPr>
        <w:sdtContent>
          <w:r w:rsidRPr="003836AE">
            <w:rPr>
              <w:lang w:bidi="en-US"/>
            </w:rPr>
            <w:t>[41]</w:t>
          </w:r>
        </w:sdtContent>
      </w:sdt>
      <w:r w:rsidRPr="003836AE">
        <w:rPr>
          <w:lang w:bidi="en-US"/>
        </w:rPr>
        <w:t xml:space="preserve">. The prototype made it possible to analyze how users would interact with the application, as well as to identify missing features to improve the application. </w:t>
      </w:r>
    </w:p>
    <w:p w14:paraId="042C7CEB" w14:textId="77777777" w:rsidR="003836AE" w:rsidRPr="003836AE" w:rsidRDefault="003836AE" w:rsidP="003836AE">
      <w:pPr>
        <w:pStyle w:val="IText"/>
        <w:rPr>
          <w:lang w:bidi="en-US"/>
        </w:rPr>
      </w:pPr>
      <w:r w:rsidRPr="003836AE">
        <w:rPr>
          <w:lang w:bidi="en-US"/>
        </w:rPr>
        <w:t>The initial interface of the prototype is the main menu, which serves as the entry point to the application. This menu contains all the readings of wild plants previously taken by the user. These readings are separated into cells. Each cell displays a summary set of information, including the scientific name, the common name, the stage of development, the period of that stage and the date of the reading. The main menu also has a camera button in the bottom right-hand corner, which simulates the process of capturing a photograph of a wild plant for detection and classification. After successfully capturing the photo, the user returns to the main menu interface, where the newly generated reading allows further exploration and management. Figure 15 shows the process of creating a new reading and shows these described interfaces.</w:t>
      </w:r>
    </w:p>
    <w:tbl>
      <w:tblPr>
        <w:tblStyle w:val="TableGrid"/>
        <w:tblW w:w="459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8"/>
        <w:gridCol w:w="2317"/>
      </w:tblGrid>
      <w:tr w:rsidR="00C07234" w14:paraId="133F7AC4" w14:textId="77777777" w:rsidTr="00C505E0">
        <w:tc>
          <w:tcPr>
            <w:tcW w:w="2120" w:type="dxa"/>
          </w:tcPr>
          <w:p w14:paraId="50843C17" w14:textId="34B0745C" w:rsidR="00C07234" w:rsidRDefault="00C07234" w:rsidP="005D3215">
            <w:pPr>
              <w:pStyle w:val="IText"/>
              <w:ind w:firstLine="0"/>
              <w:jc w:val="center"/>
              <w:rPr>
                <w:b/>
                <w:bCs/>
                <w:lang w:bidi="en-US"/>
              </w:rPr>
            </w:pPr>
            <w:r w:rsidRPr="003836AE">
              <w:rPr>
                <w:noProof/>
                <w:lang w:bidi="en-US"/>
              </w:rPr>
              <w:lastRenderedPageBreak/>
              <w:drawing>
                <wp:inline distT="0" distB="0" distL="0" distR="0" wp14:anchorId="706CADEF" wp14:editId="498F419E">
                  <wp:extent cx="1371429" cy="2880000"/>
                  <wp:effectExtent l="0" t="0" r="635" b="3175"/>
                  <wp:docPr id="1949035047" name="Imagem 1949035047" descr="Uma imagem com texto, captura de ecrã, flor, plan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8" name="Imagem 1949035028" descr="Uma imagem com texto, captura de ecrã, flor, planta&#10;&#10;Descrição gerada automaticamente"/>
                          <pic:cNvPicPr/>
                        </pic:nvPicPr>
                        <pic:blipFill>
                          <a:blip r:embed="rId29"/>
                          <a:stretch>
                            <a:fillRect/>
                          </a:stretch>
                        </pic:blipFill>
                        <pic:spPr>
                          <a:xfrm>
                            <a:off x="0" y="0"/>
                            <a:ext cx="1371429" cy="2880000"/>
                          </a:xfrm>
                          <a:prstGeom prst="rect">
                            <a:avLst/>
                          </a:prstGeom>
                        </pic:spPr>
                      </pic:pic>
                    </a:graphicData>
                  </a:graphic>
                </wp:inline>
              </w:drawing>
            </w:r>
          </w:p>
        </w:tc>
        <w:tc>
          <w:tcPr>
            <w:tcW w:w="2121" w:type="dxa"/>
          </w:tcPr>
          <w:p w14:paraId="7C021FFC" w14:textId="469A2B79" w:rsidR="00C07234" w:rsidRDefault="00C07234" w:rsidP="005D3215">
            <w:pPr>
              <w:pStyle w:val="IText"/>
              <w:ind w:firstLine="0"/>
              <w:jc w:val="center"/>
              <w:rPr>
                <w:b/>
                <w:bCs/>
                <w:lang w:bidi="en-US"/>
              </w:rPr>
            </w:pPr>
            <w:r w:rsidRPr="003836AE">
              <w:rPr>
                <w:noProof/>
                <w:lang w:bidi="en-US"/>
              </w:rPr>
              <w:drawing>
                <wp:inline distT="0" distB="0" distL="0" distR="0" wp14:anchorId="238296FA" wp14:editId="38E45622">
                  <wp:extent cx="1377663" cy="2880000"/>
                  <wp:effectExtent l="0" t="0" r="0" b="3175"/>
                  <wp:docPr id="1949035046" name="Imagem 1949035046" descr="Uma imagem com planta, flor, pétala, ar liv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Uma imagem com planta, flor, pétala, ar livre&#10;&#10;Descrição gerada automaticament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82"/>
                          <a:stretch/>
                        </pic:blipFill>
                        <pic:spPr bwMode="auto">
                          <a:xfrm>
                            <a:off x="0" y="0"/>
                            <a:ext cx="1377663" cy="28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505E0" w14:paraId="571DA5C3" w14:textId="77777777" w:rsidTr="002D2134">
        <w:tc>
          <w:tcPr>
            <w:tcW w:w="4241" w:type="dxa"/>
            <w:gridSpan w:val="2"/>
          </w:tcPr>
          <w:p w14:paraId="06EEC172" w14:textId="77777777" w:rsidR="00C505E0" w:rsidRDefault="00C505E0" w:rsidP="00C505E0">
            <w:pPr>
              <w:pStyle w:val="IText"/>
              <w:ind w:firstLine="0"/>
              <w:jc w:val="center"/>
              <w:rPr>
                <w:lang w:bidi="en-US"/>
              </w:rPr>
            </w:pPr>
          </w:p>
          <w:p w14:paraId="1E2ECAE1" w14:textId="107FF6C0" w:rsidR="00C505E0" w:rsidRPr="003836AE" w:rsidRDefault="00C505E0" w:rsidP="005D3215">
            <w:pPr>
              <w:pStyle w:val="IText"/>
              <w:ind w:firstLine="0"/>
              <w:jc w:val="center"/>
              <w:rPr>
                <w:lang w:bidi="en-US"/>
              </w:rPr>
            </w:pPr>
            <w:r w:rsidRPr="003836AE">
              <w:rPr>
                <w:noProof/>
                <w:lang w:bidi="en-US"/>
              </w:rPr>
              <w:drawing>
                <wp:inline distT="0" distB="0" distL="0" distR="0" wp14:anchorId="6B40B16A" wp14:editId="7FFC5D81">
                  <wp:extent cx="1374545" cy="2880000"/>
                  <wp:effectExtent l="0" t="0" r="0" b="3175"/>
                  <wp:docPr id="1949035045" name="Imagem 1949035045" descr="Uma imagem com texto, captura de ecrã, fl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9" name="Imagem 1949035029" descr="Uma imagem com texto, captura de ecrã, flor&#10;&#10;Descrição gerada automaticamente"/>
                          <pic:cNvPicPr/>
                        </pic:nvPicPr>
                        <pic:blipFill>
                          <a:blip r:embed="rId31"/>
                          <a:stretch>
                            <a:fillRect/>
                          </a:stretch>
                        </pic:blipFill>
                        <pic:spPr>
                          <a:xfrm>
                            <a:off x="0" y="0"/>
                            <a:ext cx="1374545" cy="2880000"/>
                          </a:xfrm>
                          <a:prstGeom prst="rect">
                            <a:avLst/>
                          </a:prstGeom>
                        </pic:spPr>
                      </pic:pic>
                    </a:graphicData>
                  </a:graphic>
                </wp:inline>
              </w:drawing>
            </w:r>
          </w:p>
        </w:tc>
      </w:tr>
    </w:tbl>
    <w:p w14:paraId="2218D0EE" w14:textId="77777777" w:rsidR="00C07234" w:rsidRDefault="00C07234" w:rsidP="005D3215">
      <w:pPr>
        <w:pStyle w:val="IText"/>
        <w:ind w:firstLine="0"/>
        <w:jc w:val="center"/>
        <w:rPr>
          <w:b/>
          <w:bCs/>
          <w:lang w:bidi="en-US"/>
        </w:rPr>
      </w:pPr>
    </w:p>
    <w:p w14:paraId="5F187DDA" w14:textId="2423F087" w:rsidR="003836AE" w:rsidRPr="003836AE" w:rsidRDefault="003836AE" w:rsidP="005D3215">
      <w:pPr>
        <w:pStyle w:val="IText"/>
        <w:ind w:firstLine="0"/>
        <w:jc w:val="center"/>
        <w:rPr>
          <w:b/>
          <w:bCs/>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15</w:t>
      </w:r>
      <w:r w:rsidRPr="003836AE">
        <w:rPr>
          <w:lang w:bidi="en-US"/>
        </w:rPr>
        <w:fldChar w:fldCharType="end"/>
      </w:r>
      <w:r w:rsidRPr="003836AE">
        <w:rPr>
          <w:b/>
          <w:bCs/>
          <w:lang w:bidi="en-US"/>
        </w:rPr>
        <w:t>.</w:t>
      </w:r>
      <w:r w:rsidR="005D3215">
        <w:rPr>
          <w:b/>
          <w:bCs/>
          <w:lang w:bidi="en-US"/>
        </w:rPr>
        <w:t xml:space="preserve"> </w:t>
      </w:r>
      <w:r w:rsidRPr="003836AE">
        <w:rPr>
          <w:lang w:bidi="en-US"/>
        </w:rPr>
        <w:t>The process of creating a new reading in the prototype.</w:t>
      </w:r>
    </w:p>
    <w:p w14:paraId="54504DFF" w14:textId="77777777" w:rsidR="005D3215" w:rsidRDefault="005D3215" w:rsidP="003836AE">
      <w:pPr>
        <w:pStyle w:val="IText"/>
        <w:rPr>
          <w:lang w:bidi="en-US"/>
        </w:rPr>
      </w:pPr>
    </w:p>
    <w:p w14:paraId="49A0EC89" w14:textId="0B0EDD66" w:rsidR="003836AE" w:rsidRDefault="003836AE" w:rsidP="003836AE">
      <w:pPr>
        <w:pStyle w:val="IText"/>
        <w:rPr>
          <w:lang w:bidi="en-US"/>
        </w:rPr>
      </w:pPr>
      <w:r w:rsidRPr="003836AE">
        <w:rPr>
          <w:lang w:bidi="en-US"/>
        </w:rPr>
        <w:t>An interface is also available that allows users to obtain more detailed information about a particular wild plant reading. As it can be seen in Figure 16, it displays information such as the common name, the scientific name, the development stage, the period of the development stage, the habitat specifications, and a full description of the species.</w:t>
      </w:r>
    </w:p>
    <w:p w14:paraId="2CB6F78C" w14:textId="77777777" w:rsidR="00C07234" w:rsidRPr="003836AE" w:rsidRDefault="00C07234" w:rsidP="003836AE">
      <w:pPr>
        <w:pStyle w:val="IText"/>
        <w:rPr>
          <w:lang w:bidi="en-US"/>
        </w:rPr>
      </w:pPr>
    </w:p>
    <w:p w14:paraId="3D9F2387" w14:textId="77777777" w:rsidR="003836AE" w:rsidRPr="003836AE" w:rsidRDefault="003836AE" w:rsidP="00C505E0">
      <w:pPr>
        <w:pStyle w:val="IText"/>
        <w:ind w:firstLine="0"/>
        <w:jc w:val="center"/>
        <w:rPr>
          <w:lang w:bidi="en-US"/>
        </w:rPr>
      </w:pPr>
      <w:r w:rsidRPr="003836AE">
        <w:rPr>
          <w:noProof/>
          <w:lang w:bidi="en-US"/>
        </w:rPr>
        <w:drawing>
          <wp:inline distT="0" distB="0" distL="0" distR="0" wp14:anchorId="6CD7F3CB" wp14:editId="07FD1E72">
            <wp:extent cx="1380779" cy="2880000"/>
            <wp:effectExtent l="0" t="0" r="3810" b="3175"/>
            <wp:docPr id="1949035030" name="Imagem 1949035030" descr="Uma imagem com texto, planta, fl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0" name="Imagem 1949035030" descr="Uma imagem com texto, planta, flor&#10;&#10;Descrição gerada automaticamente"/>
                    <pic:cNvPicPr/>
                  </pic:nvPicPr>
                  <pic:blipFill>
                    <a:blip r:embed="rId32"/>
                    <a:stretch>
                      <a:fillRect/>
                    </a:stretch>
                  </pic:blipFill>
                  <pic:spPr>
                    <a:xfrm>
                      <a:off x="0" y="0"/>
                      <a:ext cx="1380779" cy="2880000"/>
                    </a:xfrm>
                    <a:prstGeom prst="rect">
                      <a:avLst/>
                    </a:prstGeom>
                  </pic:spPr>
                </pic:pic>
              </a:graphicData>
            </a:graphic>
          </wp:inline>
        </w:drawing>
      </w:r>
    </w:p>
    <w:p w14:paraId="1D22D121" w14:textId="2D9447A1" w:rsidR="003836AE" w:rsidRPr="003836AE" w:rsidRDefault="003836AE" w:rsidP="00C07234">
      <w:pPr>
        <w:pStyle w:val="IText"/>
        <w:ind w:firstLine="0"/>
        <w:jc w:val="center"/>
        <w:rPr>
          <w:b/>
          <w:bCs/>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16</w:t>
      </w:r>
      <w:r w:rsidRPr="003836AE">
        <w:rPr>
          <w:lang w:bidi="en-US"/>
        </w:rPr>
        <w:fldChar w:fldCharType="end"/>
      </w:r>
      <w:r w:rsidRPr="003836AE">
        <w:rPr>
          <w:b/>
          <w:bCs/>
          <w:lang w:bidi="en-US"/>
        </w:rPr>
        <w:t>.</w:t>
      </w:r>
      <w:r w:rsidR="00C07234">
        <w:rPr>
          <w:b/>
          <w:bCs/>
          <w:lang w:bidi="en-US"/>
        </w:rPr>
        <w:t xml:space="preserve"> </w:t>
      </w:r>
      <w:r w:rsidRPr="003836AE">
        <w:rPr>
          <w:lang w:bidi="en-US"/>
        </w:rPr>
        <w:t>The interface details of a reading in the prototype.</w:t>
      </w:r>
    </w:p>
    <w:p w14:paraId="1DA86E49" w14:textId="77777777" w:rsidR="00C07234" w:rsidRDefault="00C07234" w:rsidP="003836AE">
      <w:pPr>
        <w:pStyle w:val="IText"/>
        <w:rPr>
          <w:lang w:bidi="en-US"/>
        </w:rPr>
      </w:pPr>
    </w:p>
    <w:p w14:paraId="5BBDA5B8" w14:textId="7D0E037B" w:rsidR="003836AE" w:rsidRPr="003836AE" w:rsidRDefault="003836AE" w:rsidP="003836AE">
      <w:pPr>
        <w:pStyle w:val="IText"/>
        <w:rPr>
          <w:lang w:bidi="en-US"/>
        </w:rPr>
      </w:pPr>
      <w:r w:rsidRPr="003836AE">
        <w:rPr>
          <w:lang w:bidi="en-US"/>
        </w:rPr>
        <w:t>Usability tests were carried out with real users to obtain information about interaction with the application’s interface and the user experience. The concept and purpose of the mobile application were explained, and users were asked to create a new reading and consult its details. The difficulty of performing these tasks was assessed. Users were then asked two questions: Question 1 "Would you use this application?"; Question 2 "Would you add any functionality or information?". Table 4 summarizes the results of the usability tests.</w:t>
      </w:r>
    </w:p>
    <w:p w14:paraId="158B6FAB" w14:textId="77777777" w:rsidR="003836AE" w:rsidRPr="003836AE" w:rsidRDefault="003836AE" w:rsidP="003836AE">
      <w:pPr>
        <w:pStyle w:val="IText"/>
        <w:rPr>
          <w:lang w:bidi="en-US"/>
        </w:rPr>
      </w:pPr>
      <w:r w:rsidRPr="003836AE">
        <w:rPr>
          <w:lang w:bidi="en-US"/>
        </w:rPr>
        <w:t>The feedback from the usability tests allowed assessing possible changes to be made to the application. In view of what was reported, a "Delete reading" button was incorporated, giving users control over their readings. The category in which the plant is classified by the International Union for Conservation of Nature (IUCN), was also added to the detailed information, which reflects its degree of risk of extinction.</w:t>
      </w:r>
    </w:p>
    <w:p w14:paraId="2147B536" w14:textId="77777777" w:rsidR="003836AE" w:rsidRDefault="003836AE" w:rsidP="003836AE">
      <w:pPr>
        <w:pStyle w:val="IText"/>
        <w:rPr>
          <w:lang w:bidi="en-US"/>
        </w:rPr>
      </w:pPr>
      <w:r w:rsidRPr="003836AE">
        <w:rPr>
          <w:lang w:bidi="en-US"/>
        </w:rPr>
        <w:t>It was also decided to give autonomy to the user to choose the CNN model to be used for detection and classification, unlike the previous approach which decided automatically based on the existence of network coverage. These adjustments based on user experience were aimed at improving the usability of the application.</w:t>
      </w:r>
    </w:p>
    <w:p w14:paraId="4FD85BDB" w14:textId="77777777" w:rsidR="00C07234" w:rsidRPr="003836AE" w:rsidRDefault="00C07234" w:rsidP="003836AE">
      <w:pPr>
        <w:pStyle w:val="IText"/>
        <w:rPr>
          <w:lang w:bidi="en-US"/>
        </w:rPr>
      </w:pPr>
    </w:p>
    <w:p w14:paraId="56FF9409" w14:textId="5CA000B6" w:rsidR="003836AE" w:rsidRPr="003836AE" w:rsidRDefault="003836AE" w:rsidP="00C07234">
      <w:pPr>
        <w:pStyle w:val="IText"/>
        <w:ind w:firstLine="0"/>
        <w:jc w:val="center"/>
        <w:rPr>
          <w:b/>
          <w:bCs/>
          <w:lang w:bidi="en-US"/>
        </w:rPr>
      </w:pPr>
      <w:r w:rsidRPr="003836AE">
        <w:rPr>
          <w:b/>
          <w:bCs/>
          <w:lang w:bidi="en-US"/>
        </w:rPr>
        <w:t xml:space="preserve">Table </w:t>
      </w:r>
      <w:r w:rsidRPr="003836AE">
        <w:rPr>
          <w:b/>
          <w:bCs/>
          <w:lang w:bidi="en-US"/>
        </w:rPr>
        <w:fldChar w:fldCharType="begin"/>
      </w:r>
      <w:r w:rsidRPr="003836AE">
        <w:rPr>
          <w:b/>
          <w:bCs/>
          <w:lang w:bidi="en-US"/>
        </w:rPr>
        <w:instrText xml:space="preserve"> SEQ Table \* ARABIC </w:instrText>
      </w:r>
      <w:r w:rsidRPr="003836AE">
        <w:rPr>
          <w:b/>
          <w:bCs/>
          <w:lang w:bidi="en-US"/>
        </w:rPr>
        <w:fldChar w:fldCharType="separate"/>
      </w:r>
      <w:r w:rsidR="009F3D95">
        <w:rPr>
          <w:b/>
          <w:bCs/>
          <w:noProof/>
          <w:lang w:bidi="en-US"/>
        </w:rPr>
        <w:t>4</w:t>
      </w:r>
      <w:r w:rsidRPr="003836AE">
        <w:rPr>
          <w:lang w:bidi="en-US"/>
        </w:rPr>
        <w:fldChar w:fldCharType="end"/>
      </w:r>
      <w:r w:rsidRPr="003836AE">
        <w:rPr>
          <w:b/>
          <w:bCs/>
          <w:lang w:bidi="en-US"/>
        </w:rPr>
        <w:t>.</w:t>
      </w:r>
      <w:r w:rsidR="00A114D4">
        <w:rPr>
          <w:b/>
          <w:bCs/>
          <w:lang w:bidi="en-US"/>
        </w:rPr>
        <w:t xml:space="preserve"> </w:t>
      </w:r>
      <w:r w:rsidRPr="003836AE">
        <w:rPr>
          <w:lang w:bidi="en-US"/>
        </w:rPr>
        <w:t>Usability test results</w:t>
      </w:r>
    </w:p>
    <w:tbl>
      <w:tblPr>
        <w:tblStyle w:val="TableGrid"/>
        <w:tblW w:w="4536" w:type="dxa"/>
        <w:jc w:val="center"/>
        <w:tblLayout w:type="fixed"/>
        <w:tblLook w:val="04A0" w:firstRow="1" w:lastRow="0" w:firstColumn="1" w:lastColumn="0" w:noHBand="0" w:noVBand="1"/>
      </w:tblPr>
      <w:tblGrid>
        <w:gridCol w:w="704"/>
        <w:gridCol w:w="1134"/>
        <w:gridCol w:w="1276"/>
        <w:gridCol w:w="1422"/>
      </w:tblGrid>
      <w:tr w:rsidR="003836AE" w:rsidRPr="003836AE" w14:paraId="519FAD39" w14:textId="77777777" w:rsidTr="002F4F44">
        <w:trPr>
          <w:trHeight w:val="288"/>
          <w:jc w:val="center"/>
        </w:trPr>
        <w:tc>
          <w:tcPr>
            <w:tcW w:w="704" w:type="dxa"/>
            <w:noWrap/>
          </w:tcPr>
          <w:p w14:paraId="25DEF8AF" w14:textId="77777777" w:rsidR="003836AE" w:rsidRPr="003836AE" w:rsidRDefault="003836AE" w:rsidP="002F4F44">
            <w:pPr>
              <w:pStyle w:val="IText"/>
              <w:ind w:firstLine="0"/>
              <w:rPr>
                <w:b/>
                <w:bCs/>
                <w:lang w:bidi="en-US"/>
              </w:rPr>
            </w:pPr>
            <w:bookmarkStart w:id="2" w:name="_Hlk144774183"/>
            <w:r w:rsidRPr="003836AE">
              <w:rPr>
                <w:b/>
                <w:bCs/>
                <w:lang w:bidi="en-US"/>
              </w:rPr>
              <w:t>ID of the user</w:t>
            </w:r>
          </w:p>
        </w:tc>
        <w:tc>
          <w:tcPr>
            <w:tcW w:w="1134" w:type="dxa"/>
            <w:noWrap/>
            <w:hideMark/>
          </w:tcPr>
          <w:p w14:paraId="75F71C20" w14:textId="77777777" w:rsidR="003836AE" w:rsidRPr="003836AE" w:rsidRDefault="003836AE" w:rsidP="002F4F44">
            <w:pPr>
              <w:pStyle w:val="IText"/>
              <w:ind w:firstLine="0"/>
              <w:rPr>
                <w:b/>
                <w:bCs/>
                <w:lang w:bidi="en-US"/>
              </w:rPr>
            </w:pPr>
            <w:r w:rsidRPr="003836AE">
              <w:rPr>
                <w:b/>
                <w:bCs/>
                <w:lang w:bidi="en-US"/>
              </w:rPr>
              <w:t>Problems with the interface</w:t>
            </w:r>
          </w:p>
        </w:tc>
        <w:tc>
          <w:tcPr>
            <w:tcW w:w="1276" w:type="dxa"/>
            <w:noWrap/>
            <w:hideMark/>
          </w:tcPr>
          <w:p w14:paraId="23FEED90" w14:textId="77777777" w:rsidR="003836AE" w:rsidRPr="003836AE" w:rsidRDefault="003836AE" w:rsidP="002F4F44">
            <w:pPr>
              <w:pStyle w:val="IText"/>
              <w:ind w:firstLine="0"/>
              <w:rPr>
                <w:b/>
                <w:bCs/>
                <w:lang w:bidi="en-US"/>
              </w:rPr>
            </w:pPr>
            <w:r w:rsidRPr="003836AE">
              <w:rPr>
                <w:b/>
                <w:bCs/>
                <w:lang w:bidi="en-US"/>
              </w:rPr>
              <w:t>Question 1</w:t>
            </w:r>
          </w:p>
          <w:p w14:paraId="05EC8369" w14:textId="77777777" w:rsidR="003836AE" w:rsidRPr="003836AE" w:rsidRDefault="003836AE" w:rsidP="002F4F44">
            <w:pPr>
              <w:pStyle w:val="IText"/>
              <w:ind w:firstLine="0"/>
              <w:rPr>
                <w:b/>
                <w:bCs/>
                <w:lang w:bidi="en-US"/>
              </w:rPr>
            </w:pPr>
            <w:r w:rsidRPr="003836AE">
              <w:rPr>
                <w:b/>
                <w:bCs/>
                <w:lang w:bidi="en-US"/>
              </w:rPr>
              <w:t>Would you use this application?</w:t>
            </w:r>
          </w:p>
        </w:tc>
        <w:tc>
          <w:tcPr>
            <w:tcW w:w="1422" w:type="dxa"/>
            <w:noWrap/>
            <w:hideMark/>
          </w:tcPr>
          <w:p w14:paraId="5D79FB4E" w14:textId="77777777" w:rsidR="003836AE" w:rsidRPr="003836AE" w:rsidRDefault="003836AE" w:rsidP="002F4F44">
            <w:pPr>
              <w:pStyle w:val="IText"/>
              <w:ind w:firstLine="0"/>
              <w:rPr>
                <w:b/>
                <w:bCs/>
                <w:lang w:bidi="en-US"/>
              </w:rPr>
            </w:pPr>
            <w:r w:rsidRPr="003836AE">
              <w:rPr>
                <w:b/>
                <w:bCs/>
                <w:lang w:bidi="en-US"/>
              </w:rPr>
              <w:t>Question 2</w:t>
            </w:r>
          </w:p>
          <w:p w14:paraId="2BAAC6F7" w14:textId="77777777" w:rsidR="003836AE" w:rsidRPr="003836AE" w:rsidRDefault="003836AE" w:rsidP="002F4F44">
            <w:pPr>
              <w:pStyle w:val="IText"/>
              <w:ind w:firstLine="0"/>
              <w:rPr>
                <w:b/>
                <w:bCs/>
                <w:lang w:bidi="en-US"/>
              </w:rPr>
            </w:pPr>
            <w:r w:rsidRPr="003836AE">
              <w:rPr>
                <w:b/>
                <w:bCs/>
                <w:lang w:bidi="en-US"/>
              </w:rPr>
              <w:t>Would you add any functionality or information?</w:t>
            </w:r>
          </w:p>
        </w:tc>
      </w:tr>
      <w:tr w:rsidR="003836AE" w:rsidRPr="003836AE" w14:paraId="2D3ECA10" w14:textId="77777777" w:rsidTr="002F4F44">
        <w:trPr>
          <w:trHeight w:val="699"/>
          <w:jc w:val="center"/>
        </w:trPr>
        <w:tc>
          <w:tcPr>
            <w:tcW w:w="704" w:type="dxa"/>
            <w:noWrap/>
            <w:hideMark/>
          </w:tcPr>
          <w:p w14:paraId="75C54616" w14:textId="77777777" w:rsidR="003836AE" w:rsidRPr="003836AE" w:rsidRDefault="003836AE" w:rsidP="002F4F44">
            <w:pPr>
              <w:pStyle w:val="IText"/>
              <w:ind w:firstLine="0"/>
              <w:rPr>
                <w:lang w:bidi="en-US"/>
              </w:rPr>
            </w:pPr>
            <w:r w:rsidRPr="003836AE">
              <w:rPr>
                <w:lang w:bidi="en-US"/>
              </w:rPr>
              <w:t>1</w:t>
            </w:r>
          </w:p>
        </w:tc>
        <w:tc>
          <w:tcPr>
            <w:tcW w:w="1134" w:type="dxa"/>
            <w:noWrap/>
            <w:hideMark/>
          </w:tcPr>
          <w:p w14:paraId="2C1EA6CA"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2EF16355" w14:textId="77777777" w:rsidR="003836AE" w:rsidRPr="003836AE" w:rsidRDefault="003836AE" w:rsidP="002F4F44">
            <w:pPr>
              <w:pStyle w:val="IText"/>
              <w:ind w:firstLine="0"/>
              <w:rPr>
                <w:lang w:bidi="en-US"/>
              </w:rPr>
            </w:pPr>
            <w:r w:rsidRPr="003836AE">
              <w:rPr>
                <w:lang w:bidi="en-US"/>
              </w:rPr>
              <w:t xml:space="preserve">Yes, I like hiking and it would be good to identify plants and </w:t>
            </w:r>
            <w:r w:rsidRPr="003836AE">
              <w:rPr>
                <w:lang w:bidi="en-US"/>
              </w:rPr>
              <w:lastRenderedPageBreak/>
              <w:t>what stage they're at.</w:t>
            </w:r>
          </w:p>
        </w:tc>
        <w:tc>
          <w:tcPr>
            <w:tcW w:w="1422" w:type="dxa"/>
            <w:hideMark/>
          </w:tcPr>
          <w:p w14:paraId="7D7C8672" w14:textId="77777777" w:rsidR="003836AE" w:rsidRPr="003836AE" w:rsidRDefault="003836AE" w:rsidP="002F4F44">
            <w:pPr>
              <w:pStyle w:val="IText"/>
              <w:ind w:firstLine="0"/>
              <w:rPr>
                <w:lang w:bidi="en-US"/>
              </w:rPr>
            </w:pPr>
            <w:r w:rsidRPr="003836AE">
              <w:rPr>
                <w:lang w:bidi="en-US"/>
              </w:rPr>
              <w:lastRenderedPageBreak/>
              <w:t xml:space="preserve">I would add a button to choose whether I want to use local detection, as I </w:t>
            </w:r>
            <w:r w:rsidRPr="003836AE">
              <w:rPr>
                <w:lang w:bidi="en-US"/>
              </w:rPr>
              <w:lastRenderedPageBreak/>
              <w:t>may not want to waste mobile data.</w:t>
            </w:r>
          </w:p>
        </w:tc>
      </w:tr>
      <w:tr w:rsidR="003836AE" w:rsidRPr="003836AE" w14:paraId="447E679A" w14:textId="77777777" w:rsidTr="002F4F44">
        <w:trPr>
          <w:trHeight w:val="576"/>
          <w:jc w:val="center"/>
        </w:trPr>
        <w:tc>
          <w:tcPr>
            <w:tcW w:w="704" w:type="dxa"/>
            <w:noWrap/>
            <w:hideMark/>
          </w:tcPr>
          <w:p w14:paraId="5CDA8B06" w14:textId="77777777" w:rsidR="003836AE" w:rsidRPr="003836AE" w:rsidRDefault="003836AE" w:rsidP="002F4F44">
            <w:pPr>
              <w:pStyle w:val="IText"/>
              <w:ind w:firstLine="0"/>
              <w:rPr>
                <w:lang w:bidi="en-US"/>
              </w:rPr>
            </w:pPr>
            <w:r w:rsidRPr="003836AE">
              <w:rPr>
                <w:lang w:bidi="en-US"/>
              </w:rPr>
              <w:lastRenderedPageBreak/>
              <w:t>2</w:t>
            </w:r>
          </w:p>
        </w:tc>
        <w:tc>
          <w:tcPr>
            <w:tcW w:w="1134" w:type="dxa"/>
            <w:noWrap/>
            <w:hideMark/>
          </w:tcPr>
          <w:p w14:paraId="47143C65"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6E5DD903" w14:textId="77777777" w:rsidR="003836AE" w:rsidRPr="003836AE" w:rsidRDefault="003836AE" w:rsidP="002F4F44">
            <w:pPr>
              <w:pStyle w:val="IText"/>
              <w:ind w:firstLine="0"/>
              <w:rPr>
                <w:lang w:bidi="en-US"/>
              </w:rPr>
            </w:pPr>
            <w:r w:rsidRPr="003836AE">
              <w:rPr>
                <w:lang w:bidi="en-US"/>
              </w:rPr>
              <w:t>No, I'm not in the habit of visiting nature parks.</w:t>
            </w:r>
          </w:p>
        </w:tc>
        <w:tc>
          <w:tcPr>
            <w:tcW w:w="1422" w:type="dxa"/>
            <w:hideMark/>
          </w:tcPr>
          <w:p w14:paraId="215B3EA1" w14:textId="77777777" w:rsidR="003836AE" w:rsidRPr="003836AE" w:rsidRDefault="003836AE" w:rsidP="002F4F44">
            <w:pPr>
              <w:pStyle w:val="IText"/>
              <w:ind w:firstLine="0"/>
              <w:rPr>
                <w:lang w:bidi="en-US"/>
              </w:rPr>
            </w:pPr>
            <w:r w:rsidRPr="003836AE">
              <w:rPr>
                <w:lang w:bidi="en-US"/>
              </w:rPr>
              <w:t>No.</w:t>
            </w:r>
          </w:p>
        </w:tc>
      </w:tr>
      <w:tr w:rsidR="003836AE" w:rsidRPr="003836AE" w14:paraId="65FC33B8" w14:textId="77777777" w:rsidTr="002F4F44">
        <w:trPr>
          <w:trHeight w:val="576"/>
          <w:jc w:val="center"/>
        </w:trPr>
        <w:tc>
          <w:tcPr>
            <w:tcW w:w="704" w:type="dxa"/>
            <w:noWrap/>
            <w:hideMark/>
          </w:tcPr>
          <w:p w14:paraId="405952DE" w14:textId="77777777" w:rsidR="003836AE" w:rsidRPr="003836AE" w:rsidRDefault="003836AE" w:rsidP="002F4F44">
            <w:pPr>
              <w:pStyle w:val="IText"/>
              <w:ind w:firstLine="0"/>
              <w:rPr>
                <w:lang w:bidi="en-US"/>
              </w:rPr>
            </w:pPr>
            <w:r w:rsidRPr="003836AE">
              <w:rPr>
                <w:lang w:bidi="en-US"/>
              </w:rPr>
              <w:t>3</w:t>
            </w:r>
          </w:p>
        </w:tc>
        <w:tc>
          <w:tcPr>
            <w:tcW w:w="1134" w:type="dxa"/>
            <w:noWrap/>
            <w:hideMark/>
          </w:tcPr>
          <w:p w14:paraId="3DCCD2E9"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75C3FA53" w14:textId="77777777" w:rsidR="003836AE" w:rsidRPr="003836AE" w:rsidRDefault="003836AE" w:rsidP="002F4F44">
            <w:pPr>
              <w:pStyle w:val="IText"/>
              <w:ind w:firstLine="0"/>
              <w:rPr>
                <w:lang w:bidi="en-US"/>
              </w:rPr>
            </w:pPr>
            <w:r w:rsidRPr="003836AE">
              <w:rPr>
                <w:lang w:bidi="en-US"/>
              </w:rPr>
              <w:t>Yes, because I have a garden at home.</w:t>
            </w:r>
          </w:p>
        </w:tc>
        <w:tc>
          <w:tcPr>
            <w:tcW w:w="1422" w:type="dxa"/>
            <w:hideMark/>
          </w:tcPr>
          <w:p w14:paraId="7A673F81" w14:textId="77777777" w:rsidR="003836AE" w:rsidRPr="003836AE" w:rsidRDefault="003836AE" w:rsidP="002F4F44">
            <w:pPr>
              <w:pStyle w:val="IText"/>
              <w:ind w:firstLine="0"/>
              <w:rPr>
                <w:lang w:bidi="en-US"/>
              </w:rPr>
            </w:pPr>
            <w:r w:rsidRPr="003836AE">
              <w:rPr>
                <w:lang w:bidi="en-US"/>
              </w:rPr>
              <w:t>Add a description of the plant's growth stage.</w:t>
            </w:r>
          </w:p>
        </w:tc>
      </w:tr>
      <w:tr w:rsidR="003836AE" w:rsidRPr="003836AE" w14:paraId="0D0C078B" w14:textId="77777777" w:rsidTr="002F4F44">
        <w:trPr>
          <w:trHeight w:val="864"/>
          <w:jc w:val="center"/>
        </w:trPr>
        <w:tc>
          <w:tcPr>
            <w:tcW w:w="704" w:type="dxa"/>
            <w:noWrap/>
            <w:hideMark/>
          </w:tcPr>
          <w:p w14:paraId="1758FD6D" w14:textId="77777777" w:rsidR="003836AE" w:rsidRPr="003836AE" w:rsidRDefault="003836AE" w:rsidP="002F4F44">
            <w:pPr>
              <w:pStyle w:val="IText"/>
              <w:ind w:firstLine="0"/>
              <w:rPr>
                <w:lang w:bidi="en-US"/>
              </w:rPr>
            </w:pPr>
            <w:r w:rsidRPr="003836AE">
              <w:rPr>
                <w:lang w:bidi="en-US"/>
              </w:rPr>
              <w:t>4</w:t>
            </w:r>
          </w:p>
        </w:tc>
        <w:tc>
          <w:tcPr>
            <w:tcW w:w="1134" w:type="dxa"/>
            <w:noWrap/>
            <w:hideMark/>
          </w:tcPr>
          <w:p w14:paraId="4BFF016F"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10E6DA11" w14:textId="77777777" w:rsidR="003836AE" w:rsidRPr="003836AE" w:rsidRDefault="003836AE" w:rsidP="002F4F44">
            <w:pPr>
              <w:pStyle w:val="IText"/>
              <w:ind w:firstLine="0"/>
              <w:rPr>
                <w:lang w:bidi="en-US"/>
              </w:rPr>
            </w:pPr>
            <w:r w:rsidRPr="003836AE">
              <w:rPr>
                <w:lang w:bidi="en-US"/>
              </w:rPr>
              <w:t>Yes, it looks like something I would use on a visit to a nature park.</w:t>
            </w:r>
          </w:p>
        </w:tc>
        <w:tc>
          <w:tcPr>
            <w:tcW w:w="1422" w:type="dxa"/>
            <w:hideMark/>
          </w:tcPr>
          <w:p w14:paraId="03487062" w14:textId="77777777" w:rsidR="003836AE" w:rsidRPr="003836AE" w:rsidRDefault="003836AE" w:rsidP="002F4F44">
            <w:pPr>
              <w:pStyle w:val="IText"/>
              <w:ind w:firstLine="0"/>
              <w:rPr>
                <w:lang w:bidi="en-US"/>
              </w:rPr>
            </w:pPr>
            <w:r w:rsidRPr="003836AE">
              <w:rPr>
                <w:lang w:bidi="en-US"/>
              </w:rPr>
              <w:t>Add information about the state of danger the plant is in.</w:t>
            </w:r>
          </w:p>
        </w:tc>
      </w:tr>
      <w:tr w:rsidR="003836AE" w:rsidRPr="003836AE" w14:paraId="7F84F052" w14:textId="77777777" w:rsidTr="002F4F44">
        <w:trPr>
          <w:trHeight w:val="576"/>
          <w:jc w:val="center"/>
        </w:trPr>
        <w:tc>
          <w:tcPr>
            <w:tcW w:w="704" w:type="dxa"/>
            <w:noWrap/>
            <w:hideMark/>
          </w:tcPr>
          <w:p w14:paraId="218A0BDC" w14:textId="77777777" w:rsidR="003836AE" w:rsidRPr="003836AE" w:rsidRDefault="003836AE" w:rsidP="002F4F44">
            <w:pPr>
              <w:pStyle w:val="IText"/>
              <w:ind w:firstLine="0"/>
              <w:rPr>
                <w:lang w:bidi="en-US"/>
              </w:rPr>
            </w:pPr>
            <w:r w:rsidRPr="003836AE">
              <w:rPr>
                <w:lang w:bidi="en-US"/>
              </w:rPr>
              <w:t>5</w:t>
            </w:r>
          </w:p>
        </w:tc>
        <w:tc>
          <w:tcPr>
            <w:tcW w:w="1134" w:type="dxa"/>
            <w:noWrap/>
            <w:hideMark/>
          </w:tcPr>
          <w:p w14:paraId="47F5AF69"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37571817" w14:textId="77777777" w:rsidR="003836AE" w:rsidRPr="003836AE" w:rsidRDefault="003836AE" w:rsidP="002F4F44">
            <w:pPr>
              <w:pStyle w:val="IText"/>
              <w:ind w:firstLine="0"/>
              <w:rPr>
                <w:lang w:bidi="en-US"/>
              </w:rPr>
            </w:pPr>
            <w:r w:rsidRPr="003836AE">
              <w:rPr>
                <w:lang w:bidi="en-US"/>
              </w:rPr>
              <w:t>No, I'm not interested in plants.</w:t>
            </w:r>
          </w:p>
        </w:tc>
        <w:tc>
          <w:tcPr>
            <w:tcW w:w="1422" w:type="dxa"/>
            <w:hideMark/>
          </w:tcPr>
          <w:p w14:paraId="2343EA6C" w14:textId="77777777" w:rsidR="003836AE" w:rsidRPr="003836AE" w:rsidRDefault="003836AE" w:rsidP="002F4F44">
            <w:pPr>
              <w:pStyle w:val="IText"/>
              <w:ind w:firstLine="0"/>
              <w:rPr>
                <w:lang w:bidi="en-US"/>
              </w:rPr>
            </w:pPr>
            <w:r w:rsidRPr="003836AE">
              <w:rPr>
                <w:lang w:bidi="en-US"/>
              </w:rPr>
              <w:t>Add a button to delete a reading.</w:t>
            </w:r>
          </w:p>
        </w:tc>
      </w:tr>
      <w:tr w:rsidR="003836AE" w:rsidRPr="003836AE" w14:paraId="06442C34" w14:textId="77777777" w:rsidTr="002F4F44">
        <w:trPr>
          <w:trHeight w:val="864"/>
          <w:jc w:val="center"/>
        </w:trPr>
        <w:tc>
          <w:tcPr>
            <w:tcW w:w="704" w:type="dxa"/>
            <w:noWrap/>
            <w:hideMark/>
          </w:tcPr>
          <w:p w14:paraId="2A0477BF" w14:textId="77777777" w:rsidR="003836AE" w:rsidRPr="003836AE" w:rsidRDefault="003836AE" w:rsidP="002F4F44">
            <w:pPr>
              <w:pStyle w:val="IText"/>
              <w:ind w:firstLine="0"/>
              <w:rPr>
                <w:lang w:bidi="en-US"/>
              </w:rPr>
            </w:pPr>
            <w:r w:rsidRPr="003836AE">
              <w:rPr>
                <w:lang w:bidi="en-US"/>
              </w:rPr>
              <w:t>6</w:t>
            </w:r>
          </w:p>
        </w:tc>
        <w:tc>
          <w:tcPr>
            <w:tcW w:w="1134" w:type="dxa"/>
            <w:noWrap/>
            <w:hideMark/>
          </w:tcPr>
          <w:p w14:paraId="08729AE7"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2FAD5275" w14:textId="77777777" w:rsidR="003836AE" w:rsidRPr="003836AE" w:rsidRDefault="003836AE" w:rsidP="002F4F44">
            <w:pPr>
              <w:pStyle w:val="IText"/>
              <w:ind w:firstLine="0"/>
              <w:rPr>
                <w:lang w:bidi="en-US"/>
              </w:rPr>
            </w:pPr>
            <w:r w:rsidRPr="003836AE">
              <w:rPr>
                <w:lang w:bidi="en-US"/>
              </w:rPr>
              <w:t>Yes, if I went to a nature park.</w:t>
            </w:r>
          </w:p>
        </w:tc>
        <w:tc>
          <w:tcPr>
            <w:tcW w:w="1422" w:type="dxa"/>
            <w:hideMark/>
          </w:tcPr>
          <w:p w14:paraId="2741115F" w14:textId="77777777" w:rsidR="003836AE" w:rsidRPr="003836AE" w:rsidRDefault="003836AE" w:rsidP="002F4F44">
            <w:pPr>
              <w:pStyle w:val="IText"/>
              <w:ind w:firstLine="0"/>
              <w:rPr>
                <w:lang w:bidi="en-US"/>
              </w:rPr>
            </w:pPr>
            <w:r w:rsidRPr="003836AE">
              <w:rPr>
                <w:lang w:bidi="en-US"/>
              </w:rPr>
              <w:t>The option to choose the model so as not to use mobile data.</w:t>
            </w:r>
          </w:p>
        </w:tc>
      </w:tr>
      <w:tr w:rsidR="003836AE" w:rsidRPr="003836AE" w14:paraId="0BE8D471" w14:textId="77777777" w:rsidTr="002F4F44">
        <w:trPr>
          <w:trHeight w:val="288"/>
          <w:jc w:val="center"/>
        </w:trPr>
        <w:tc>
          <w:tcPr>
            <w:tcW w:w="704" w:type="dxa"/>
            <w:noWrap/>
            <w:hideMark/>
          </w:tcPr>
          <w:p w14:paraId="00606D55" w14:textId="77777777" w:rsidR="003836AE" w:rsidRPr="003836AE" w:rsidRDefault="003836AE" w:rsidP="002F4F44">
            <w:pPr>
              <w:pStyle w:val="IText"/>
              <w:ind w:firstLine="0"/>
              <w:rPr>
                <w:lang w:bidi="en-US"/>
              </w:rPr>
            </w:pPr>
            <w:r w:rsidRPr="003836AE">
              <w:rPr>
                <w:lang w:bidi="en-US"/>
              </w:rPr>
              <w:t>7</w:t>
            </w:r>
          </w:p>
        </w:tc>
        <w:tc>
          <w:tcPr>
            <w:tcW w:w="1134" w:type="dxa"/>
            <w:noWrap/>
            <w:hideMark/>
          </w:tcPr>
          <w:p w14:paraId="0E4F1054"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0A320DB5" w14:textId="77777777" w:rsidR="003836AE" w:rsidRPr="003836AE" w:rsidRDefault="003836AE" w:rsidP="002F4F44">
            <w:pPr>
              <w:pStyle w:val="IText"/>
              <w:ind w:firstLine="0"/>
              <w:rPr>
                <w:lang w:bidi="en-US"/>
              </w:rPr>
            </w:pPr>
            <w:r w:rsidRPr="003836AE">
              <w:rPr>
                <w:lang w:bidi="en-US"/>
              </w:rPr>
              <w:t>Yes, I thought it was an interesting idea.</w:t>
            </w:r>
          </w:p>
        </w:tc>
        <w:tc>
          <w:tcPr>
            <w:tcW w:w="1422" w:type="dxa"/>
            <w:hideMark/>
          </w:tcPr>
          <w:p w14:paraId="3D449A86" w14:textId="77777777" w:rsidR="003836AE" w:rsidRPr="003836AE" w:rsidRDefault="003836AE" w:rsidP="002F4F44">
            <w:pPr>
              <w:pStyle w:val="IText"/>
              <w:ind w:firstLine="0"/>
              <w:rPr>
                <w:lang w:bidi="en-US"/>
              </w:rPr>
            </w:pPr>
            <w:r w:rsidRPr="003836AE">
              <w:rPr>
                <w:lang w:bidi="en-US"/>
              </w:rPr>
              <w:t>No.</w:t>
            </w:r>
          </w:p>
        </w:tc>
      </w:tr>
      <w:tr w:rsidR="003836AE" w:rsidRPr="003836AE" w14:paraId="1DC07735" w14:textId="77777777" w:rsidTr="002F4F44">
        <w:trPr>
          <w:trHeight w:val="288"/>
          <w:jc w:val="center"/>
        </w:trPr>
        <w:tc>
          <w:tcPr>
            <w:tcW w:w="704" w:type="dxa"/>
            <w:noWrap/>
            <w:hideMark/>
          </w:tcPr>
          <w:p w14:paraId="7E2A9CDB" w14:textId="77777777" w:rsidR="003836AE" w:rsidRPr="003836AE" w:rsidRDefault="003836AE" w:rsidP="002F4F44">
            <w:pPr>
              <w:pStyle w:val="IText"/>
              <w:ind w:firstLine="0"/>
              <w:rPr>
                <w:lang w:bidi="en-US"/>
              </w:rPr>
            </w:pPr>
            <w:r w:rsidRPr="003836AE">
              <w:rPr>
                <w:lang w:bidi="en-US"/>
              </w:rPr>
              <w:t>8</w:t>
            </w:r>
          </w:p>
        </w:tc>
        <w:tc>
          <w:tcPr>
            <w:tcW w:w="1134" w:type="dxa"/>
            <w:noWrap/>
            <w:hideMark/>
          </w:tcPr>
          <w:p w14:paraId="43D08B66"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32809C0D" w14:textId="77777777" w:rsidR="003836AE" w:rsidRPr="003836AE" w:rsidRDefault="003836AE" w:rsidP="002F4F44">
            <w:pPr>
              <w:pStyle w:val="IText"/>
              <w:ind w:firstLine="0"/>
              <w:rPr>
                <w:lang w:bidi="en-US"/>
              </w:rPr>
            </w:pPr>
            <w:r w:rsidRPr="003836AE">
              <w:rPr>
                <w:lang w:bidi="en-US"/>
              </w:rPr>
              <w:t>Yes, if you visit a nature park.</w:t>
            </w:r>
          </w:p>
        </w:tc>
        <w:tc>
          <w:tcPr>
            <w:tcW w:w="1422" w:type="dxa"/>
            <w:hideMark/>
          </w:tcPr>
          <w:p w14:paraId="0AEF69F4" w14:textId="77777777" w:rsidR="003836AE" w:rsidRPr="003836AE" w:rsidRDefault="003836AE" w:rsidP="002F4F44">
            <w:pPr>
              <w:pStyle w:val="IText"/>
              <w:ind w:firstLine="0"/>
              <w:rPr>
                <w:lang w:bidi="en-US"/>
              </w:rPr>
            </w:pPr>
            <w:r w:rsidRPr="003836AE">
              <w:rPr>
                <w:lang w:bidi="en-US"/>
              </w:rPr>
              <w:t>No.</w:t>
            </w:r>
          </w:p>
        </w:tc>
      </w:tr>
      <w:tr w:rsidR="003836AE" w:rsidRPr="003836AE" w14:paraId="5F72DA14" w14:textId="77777777" w:rsidTr="002F4F44">
        <w:trPr>
          <w:trHeight w:val="576"/>
          <w:jc w:val="center"/>
        </w:trPr>
        <w:tc>
          <w:tcPr>
            <w:tcW w:w="704" w:type="dxa"/>
            <w:noWrap/>
            <w:hideMark/>
          </w:tcPr>
          <w:p w14:paraId="7BA9DD41" w14:textId="77777777" w:rsidR="003836AE" w:rsidRPr="003836AE" w:rsidRDefault="003836AE" w:rsidP="002F4F44">
            <w:pPr>
              <w:pStyle w:val="IText"/>
              <w:ind w:firstLine="0"/>
              <w:rPr>
                <w:lang w:bidi="en-US"/>
              </w:rPr>
            </w:pPr>
            <w:r w:rsidRPr="003836AE">
              <w:rPr>
                <w:lang w:bidi="en-US"/>
              </w:rPr>
              <w:t>9</w:t>
            </w:r>
          </w:p>
        </w:tc>
        <w:tc>
          <w:tcPr>
            <w:tcW w:w="1134" w:type="dxa"/>
            <w:noWrap/>
            <w:hideMark/>
          </w:tcPr>
          <w:p w14:paraId="3E99FEE0"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34D39F62" w14:textId="77777777" w:rsidR="003836AE" w:rsidRPr="003836AE" w:rsidRDefault="003836AE" w:rsidP="002F4F44">
            <w:pPr>
              <w:pStyle w:val="IText"/>
              <w:ind w:firstLine="0"/>
              <w:rPr>
                <w:lang w:bidi="en-US"/>
              </w:rPr>
            </w:pPr>
            <w:r w:rsidRPr="003836AE">
              <w:rPr>
                <w:lang w:bidi="en-US"/>
              </w:rPr>
              <w:t>No, I'm not in the habit of visiting nature parks.</w:t>
            </w:r>
          </w:p>
        </w:tc>
        <w:tc>
          <w:tcPr>
            <w:tcW w:w="1422" w:type="dxa"/>
            <w:hideMark/>
          </w:tcPr>
          <w:p w14:paraId="35963B6F" w14:textId="77777777" w:rsidR="003836AE" w:rsidRPr="003836AE" w:rsidRDefault="003836AE" w:rsidP="002F4F44">
            <w:pPr>
              <w:pStyle w:val="IText"/>
              <w:ind w:firstLine="0"/>
              <w:rPr>
                <w:lang w:bidi="en-US"/>
              </w:rPr>
            </w:pPr>
            <w:r w:rsidRPr="003836AE">
              <w:rPr>
                <w:lang w:bidi="en-US"/>
              </w:rPr>
              <w:t>No.</w:t>
            </w:r>
          </w:p>
        </w:tc>
      </w:tr>
      <w:tr w:rsidR="003836AE" w:rsidRPr="003836AE" w14:paraId="24EAEC39" w14:textId="77777777" w:rsidTr="002F4F44">
        <w:trPr>
          <w:trHeight w:val="864"/>
          <w:jc w:val="center"/>
        </w:trPr>
        <w:tc>
          <w:tcPr>
            <w:tcW w:w="704" w:type="dxa"/>
            <w:noWrap/>
            <w:hideMark/>
          </w:tcPr>
          <w:p w14:paraId="5425196A" w14:textId="77777777" w:rsidR="003836AE" w:rsidRPr="003836AE" w:rsidRDefault="003836AE" w:rsidP="002F4F44">
            <w:pPr>
              <w:pStyle w:val="IText"/>
              <w:ind w:firstLine="0"/>
              <w:rPr>
                <w:lang w:bidi="en-US"/>
              </w:rPr>
            </w:pPr>
            <w:r w:rsidRPr="003836AE">
              <w:rPr>
                <w:lang w:bidi="en-US"/>
              </w:rPr>
              <w:t>10</w:t>
            </w:r>
          </w:p>
        </w:tc>
        <w:tc>
          <w:tcPr>
            <w:tcW w:w="1134" w:type="dxa"/>
            <w:noWrap/>
            <w:hideMark/>
          </w:tcPr>
          <w:p w14:paraId="2E4CE3C8" w14:textId="77777777" w:rsidR="003836AE" w:rsidRPr="003836AE" w:rsidRDefault="003836AE" w:rsidP="002F4F44">
            <w:pPr>
              <w:pStyle w:val="IText"/>
              <w:ind w:firstLine="0"/>
              <w:rPr>
                <w:lang w:bidi="en-US"/>
              </w:rPr>
            </w:pPr>
            <w:r w:rsidRPr="003836AE">
              <w:rPr>
                <w:lang w:bidi="en-US"/>
              </w:rPr>
              <w:t>None observed.</w:t>
            </w:r>
          </w:p>
        </w:tc>
        <w:tc>
          <w:tcPr>
            <w:tcW w:w="1276" w:type="dxa"/>
            <w:hideMark/>
          </w:tcPr>
          <w:p w14:paraId="56CB3530" w14:textId="77777777" w:rsidR="003836AE" w:rsidRPr="003836AE" w:rsidRDefault="003836AE" w:rsidP="002F4F44">
            <w:pPr>
              <w:pStyle w:val="IText"/>
              <w:ind w:firstLine="0"/>
              <w:rPr>
                <w:lang w:bidi="en-US"/>
              </w:rPr>
            </w:pPr>
            <w:r w:rsidRPr="003836AE">
              <w:rPr>
                <w:lang w:bidi="en-US"/>
              </w:rPr>
              <w:t>Yes, I'm in the habit of hiking and I think it's an interesting thing to use.</w:t>
            </w:r>
          </w:p>
        </w:tc>
        <w:tc>
          <w:tcPr>
            <w:tcW w:w="1422" w:type="dxa"/>
            <w:hideMark/>
          </w:tcPr>
          <w:p w14:paraId="4CC461DB" w14:textId="77777777" w:rsidR="003836AE" w:rsidRPr="003836AE" w:rsidRDefault="003836AE" w:rsidP="002F4F44">
            <w:pPr>
              <w:pStyle w:val="IText"/>
              <w:ind w:firstLine="0"/>
              <w:rPr>
                <w:lang w:bidi="en-US"/>
              </w:rPr>
            </w:pPr>
            <w:r w:rsidRPr="003836AE">
              <w:rPr>
                <w:lang w:bidi="en-US"/>
              </w:rPr>
              <w:t>Add a description of the growth stage.</w:t>
            </w:r>
          </w:p>
        </w:tc>
      </w:tr>
    </w:tbl>
    <w:bookmarkEnd w:id="2"/>
    <w:p w14:paraId="19F96B63" w14:textId="77777777" w:rsidR="003836AE" w:rsidRPr="003836AE" w:rsidRDefault="003836AE" w:rsidP="005D3215">
      <w:pPr>
        <w:pStyle w:val="Heading2"/>
      </w:pPr>
      <w:r w:rsidRPr="003836AE">
        <w:t>Development</w:t>
      </w:r>
    </w:p>
    <w:p w14:paraId="10996FF0" w14:textId="77777777" w:rsidR="003836AE" w:rsidRPr="003836AE" w:rsidRDefault="003836AE" w:rsidP="003836AE">
      <w:pPr>
        <w:pStyle w:val="IText"/>
        <w:rPr>
          <w:lang w:bidi="en-US"/>
        </w:rPr>
      </w:pPr>
      <w:r w:rsidRPr="003836AE">
        <w:rPr>
          <w:lang w:bidi="en-US"/>
        </w:rPr>
        <w:t>The Iterative Development methodology was used to develop the mobile application. Thus, the process was divided into several tasks. Initially, all the interfaces and menus were created and the navigation between them was tested, ensuring that the new code was implemented in this iteration without any problems.</w:t>
      </w:r>
    </w:p>
    <w:p w14:paraId="6967FBCA" w14:textId="77777777" w:rsidR="003836AE" w:rsidRPr="003836AE" w:rsidRDefault="003836AE" w:rsidP="003836AE">
      <w:pPr>
        <w:pStyle w:val="IText"/>
        <w:rPr>
          <w:lang w:bidi="en-US"/>
        </w:rPr>
      </w:pPr>
      <w:r w:rsidRPr="003836AE">
        <w:rPr>
          <w:lang w:bidi="en-US"/>
        </w:rPr>
        <w:t xml:space="preserve">Next, the SQLite database implemented in the application was created. At this stage, the application only returns results for the </w:t>
      </w:r>
      <w:r w:rsidRPr="003836AE">
        <w:rPr>
          <w:i/>
          <w:iCs/>
          <w:lang w:bidi="en-US"/>
        </w:rPr>
        <w:t xml:space="preserve">Rubus Fruticosus </w:t>
      </w:r>
      <w:r w:rsidRPr="003836AE">
        <w:rPr>
          <w:lang w:bidi="en-US"/>
        </w:rPr>
        <w:t xml:space="preserve">species, due to the difficulties when creating the dataset described in a subsection above. However, both the application and the database have been designed to store and display information on the development stages of various plant species. </w:t>
      </w:r>
    </w:p>
    <w:p w14:paraId="553357A9" w14:textId="3887CB1F" w:rsidR="003836AE" w:rsidRDefault="003836AE" w:rsidP="003836AE">
      <w:pPr>
        <w:pStyle w:val="IText"/>
        <w:rPr>
          <w:lang w:bidi="en-US"/>
        </w:rPr>
      </w:pPr>
      <w:r w:rsidRPr="003836AE">
        <w:rPr>
          <w:lang w:bidi="en-US"/>
        </w:rPr>
        <w:t>The database stores the information that will be shown to the user. It consists of 6 tables, shown in the entity-relationship (ER) model in Figure 1</w:t>
      </w:r>
      <w:r w:rsidR="00A114D4">
        <w:rPr>
          <w:lang w:bidi="en-US"/>
        </w:rPr>
        <w:t>7</w:t>
      </w:r>
      <w:r w:rsidRPr="003836AE">
        <w:rPr>
          <w:lang w:bidi="en-US"/>
        </w:rPr>
        <w:t>, which store information such as: the common name of the species, the scientific name of the species, the development stage, the time period of the development stage, the IUCN code, the habitats in which it can be found, and descriptions of the species and stage. After planning and implementing the database, its operation was tested.</w:t>
      </w:r>
    </w:p>
    <w:p w14:paraId="6007555B" w14:textId="77777777" w:rsidR="005D3215" w:rsidRPr="003836AE" w:rsidRDefault="005D3215" w:rsidP="003836AE">
      <w:pPr>
        <w:pStyle w:val="IText"/>
        <w:rPr>
          <w:lang w:bidi="en-US"/>
        </w:rPr>
      </w:pPr>
    </w:p>
    <w:p w14:paraId="2DB6E216" w14:textId="77777777" w:rsidR="003836AE" w:rsidRPr="003836AE" w:rsidRDefault="003836AE" w:rsidP="005D3215">
      <w:pPr>
        <w:pStyle w:val="IText"/>
        <w:ind w:firstLine="0"/>
        <w:jc w:val="center"/>
        <w:rPr>
          <w:lang w:bidi="en-US"/>
        </w:rPr>
      </w:pPr>
      <w:r w:rsidRPr="003836AE">
        <w:rPr>
          <w:noProof/>
          <w:lang w:bidi="en-US"/>
        </w:rPr>
        <w:drawing>
          <wp:inline distT="0" distB="0" distL="0" distR="0" wp14:anchorId="1AEAFBC1" wp14:editId="4997BAC3">
            <wp:extent cx="2868226" cy="2137787"/>
            <wp:effectExtent l="0" t="0" r="2540" b="0"/>
            <wp:docPr id="1949035027" name="Imagem 194903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8909" cy="2190469"/>
                    </a:xfrm>
                    <a:prstGeom prst="rect">
                      <a:avLst/>
                    </a:prstGeom>
                    <a:noFill/>
                    <a:ln>
                      <a:noFill/>
                    </a:ln>
                  </pic:spPr>
                </pic:pic>
              </a:graphicData>
            </a:graphic>
          </wp:inline>
        </w:drawing>
      </w:r>
    </w:p>
    <w:p w14:paraId="5C0C2ADA" w14:textId="28370110" w:rsidR="003836AE" w:rsidRPr="003836AE" w:rsidRDefault="003836AE" w:rsidP="005D3215">
      <w:pPr>
        <w:pStyle w:val="IText"/>
        <w:ind w:firstLine="0"/>
        <w:jc w:val="center"/>
        <w:rPr>
          <w:b/>
          <w:bCs/>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17</w:t>
      </w:r>
      <w:r w:rsidRPr="003836AE">
        <w:rPr>
          <w:lang w:bidi="en-US"/>
        </w:rPr>
        <w:fldChar w:fldCharType="end"/>
      </w:r>
      <w:r w:rsidRPr="003836AE">
        <w:rPr>
          <w:b/>
          <w:bCs/>
          <w:lang w:bidi="en-US"/>
        </w:rPr>
        <w:t>.</w:t>
      </w:r>
      <w:r w:rsidR="005D3215">
        <w:rPr>
          <w:b/>
          <w:bCs/>
          <w:lang w:bidi="en-US"/>
        </w:rPr>
        <w:t xml:space="preserve"> </w:t>
      </w:r>
      <w:r w:rsidRPr="003836AE">
        <w:rPr>
          <w:lang w:bidi="en-US"/>
        </w:rPr>
        <w:t>The ER model of the database.</w:t>
      </w:r>
    </w:p>
    <w:p w14:paraId="59D4C443" w14:textId="77777777" w:rsidR="003836AE" w:rsidRPr="003836AE" w:rsidRDefault="003836AE" w:rsidP="003836AE">
      <w:pPr>
        <w:pStyle w:val="IText"/>
        <w:rPr>
          <w:lang w:bidi="en-US"/>
        </w:rPr>
      </w:pPr>
    </w:p>
    <w:p w14:paraId="527A1ABA" w14:textId="77777777" w:rsidR="003836AE" w:rsidRPr="003836AE" w:rsidRDefault="003836AE" w:rsidP="003836AE">
      <w:pPr>
        <w:pStyle w:val="IText"/>
        <w:rPr>
          <w:lang w:bidi="en-US"/>
        </w:rPr>
      </w:pPr>
      <w:r w:rsidRPr="003836AE">
        <w:rPr>
          <w:lang w:bidi="en-US"/>
        </w:rPr>
        <w:t xml:space="preserve">After implementing the database, the YOLOv4-tiny model was implemented. To do this, it was necessary to convert the model trained in darknet to tensorflow lite </w:t>
      </w:r>
      <w:sdt>
        <w:sdtPr>
          <w:rPr>
            <w:lang w:bidi="en-US"/>
          </w:rPr>
          <w:tag w:val="MENDELEY_CITATION_v3_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"/>
          <w:id w:val="2136132920"/>
          <w:placeholder>
            <w:docPart w:val="C02719A00FF7224D86DADFF9B65420B7"/>
          </w:placeholder>
        </w:sdtPr>
        <w:sdtContent>
          <w:r w:rsidRPr="003836AE">
            <w:rPr>
              <w:lang w:bidi="en-US"/>
            </w:rPr>
            <w:t>[42]</w:t>
          </w:r>
        </w:sdtContent>
      </w:sdt>
      <w:r w:rsidRPr="003836AE">
        <w:rPr>
          <w:lang w:bidi="en-US"/>
        </w:rPr>
        <w:t>. This approach allowed the model to be implemented locally in the application. After this implementation, the model was rigorously tested with all the development stages to ensure that any errors were detected and corrected.</w:t>
      </w:r>
    </w:p>
    <w:p w14:paraId="316029FD" w14:textId="5FD8564A" w:rsidR="003836AE" w:rsidRDefault="003836AE" w:rsidP="003836AE">
      <w:pPr>
        <w:pStyle w:val="IText"/>
        <w:rPr>
          <w:lang w:bidi="en-US"/>
        </w:rPr>
      </w:pPr>
      <w:r w:rsidRPr="003836AE">
        <w:rPr>
          <w:lang w:bidi="en-US"/>
        </w:rPr>
        <w:t xml:space="preserve">Next, an API was implemented with the Flask framework to allow the YOLOv4 model to be executed remotely. To do this, the application checks if there is access to the API using a mobile Internet connection (3G or higher). If successful, it sends the photo for detection and classification. The results are returned in JSON format, and include the species and development stage, to form the reading that is then displayed in the application. The API was subjected to functional tests to detect and correct errors. Figure </w:t>
      </w:r>
      <w:r w:rsidR="00A114D4">
        <w:rPr>
          <w:lang w:bidi="en-US"/>
        </w:rPr>
        <w:t>18</w:t>
      </w:r>
      <w:r w:rsidRPr="003836AE">
        <w:rPr>
          <w:lang w:bidi="en-US"/>
        </w:rPr>
        <w:t xml:space="preserve"> illustrates how this works.</w:t>
      </w:r>
    </w:p>
    <w:p w14:paraId="0332CA67" w14:textId="77777777" w:rsidR="00FC5ACF" w:rsidRDefault="00FC5ACF" w:rsidP="003836AE">
      <w:pPr>
        <w:pStyle w:val="IText"/>
        <w:rPr>
          <w:lang w:bidi="en-US"/>
        </w:rPr>
      </w:pPr>
    </w:p>
    <w:p w14:paraId="58622EC7" w14:textId="77777777" w:rsidR="00FC5ACF" w:rsidRPr="003836AE" w:rsidRDefault="00FC5ACF" w:rsidP="003836AE">
      <w:pPr>
        <w:pStyle w:val="IText"/>
        <w:rPr>
          <w:lang w:bidi="en-US"/>
        </w:rPr>
      </w:pPr>
    </w:p>
    <w:p w14:paraId="51378F46" w14:textId="77777777" w:rsidR="003836AE" w:rsidRPr="003836AE" w:rsidRDefault="003836AE" w:rsidP="005D3215">
      <w:pPr>
        <w:pStyle w:val="IText"/>
        <w:ind w:firstLine="0"/>
        <w:jc w:val="center"/>
        <w:rPr>
          <w:lang w:bidi="en-US"/>
        </w:rPr>
      </w:pPr>
      <w:r w:rsidRPr="003836AE">
        <w:rPr>
          <w:noProof/>
          <w:lang w:bidi="en-US"/>
        </w:rPr>
        <w:lastRenderedPageBreak/>
        <w:drawing>
          <wp:inline distT="0" distB="0" distL="0" distR="0" wp14:anchorId="0AE95A2D" wp14:editId="6A01293B">
            <wp:extent cx="2794000" cy="2118392"/>
            <wp:effectExtent l="0" t="0" r="0" b="2540"/>
            <wp:docPr id="1949035026" name="Imagem 1949035026" descr="Uma imagem com texto, captura de ecrã, diagrama, fi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26" name="Imagem 1949035026" descr="Uma imagem com texto, captura de ecrã, diagrama, file&#10;&#10;Descrição gerada automa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5671" cy="2172733"/>
                    </a:xfrm>
                    <a:prstGeom prst="rect">
                      <a:avLst/>
                    </a:prstGeom>
                    <a:noFill/>
                    <a:ln>
                      <a:noFill/>
                    </a:ln>
                  </pic:spPr>
                </pic:pic>
              </a:graphicData>
            </a:graphic>
          </wp:inline>
        </w:drawing>
      </w:r>
    </w:p>
    <w:p w14:paraId="5B804B64" w14:textId="57013197" w:rsid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18</w:t>
      </w:r>
      <w:r w:rsidRPr="003836AE">
        <w:rPr>
          <w:lang w:bidi="en-US"/>
        </w:rPr>
        <w:fldChar w:fldCharType="end"/>
      </w:r>
      <w:r w:rsidRPr="003836AE">
        <w:rPr>
          <w:b/>
          <w:bCs/>
          <w:lang w:bidi="en-US"/>
        </w:rPr>
        <w:t>.</w:t>
      </w:r>
      <w:r w:rsidR="005D3215">
        <w:rPr>
          <w:b/>
          <w:bCs/>
          <w:lang w:bidi="en-US"/>
        </w:rPr>
        <w:t xml:space="preserve"> </w:t>
      </w:r>
      <w:r w:rsidRPr="003836AE">
        <w:rPr>
          <w:lang w:bidi="en-US"/>
        </w:rPr>
        <w:t>The sequence diagram illustrating the interaction between the application and the API.</w:t>
      </w:r>
    </w:p>
    <w:p w14:paraId="4AD6512E" w14:textId="77777777" w:rsidR="005D3215" w:rsidRPr="003836AE" w:rsidRDefault="005D3215" w:rsidP="003836AE">
      <w:pPr>
        <w:pStyle w:val="IText"/>
        <w:rPr>
          <w:b/>
          <w:bCs/>
          <w:lang w:bidi="en-US"/>
        </w:rPr>
      </w:pPr>
    </w:p>
    <w:p w14:paraId="63D928CC" w14:textId="7E2ECB37" w:rsidR="003836AE" w:rsidRPr="005D3215" w:rsidRDefault="003836AE" w:rsidP="005D3215">
      <w:pPr>
        <w:pStyle w:val="IText"/>
      </w:pPr>
      <w:r w:rsidRPr="003836AE">
        <w:rPr>
          <w:lang w:bidi="en-US"/>
        </w:rPr>
        <w:t xml:space="preserve">After these iterations, the functional prototype of the MontanhaVivaApp application was developed and is available at </w:t>
      </w:r>
      <w:sdt>
        <w:sdtPr>
          <w:rPr>
            <w:lang w:bidi="en-US"/>
          </w:rPr>
          <w:tag w:val="MENDELEY_CITATION_v3_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"/>
          <w:id w:val="-505665009"/>
          <w:placeholder>
            <w:docPart w:val="E6F815B27F2948419D52F526B2232D6D"/>
          </w:placeholder>
        </w:sdtPr>
        <w:sdtContent>
          <w:r w:rsidRPr="003836AE">
            <w:rPr>
              <w:lang w:bidi="en-US"/>
            </w:rPr>
            <w:t>[43]</w:t>
          </w:r>
        </w:sdtContent>
      </w:sdt>
      <w:r w:rsidRPr="003836AE">
        <w:rPr>
          <w:lang w:bidi="en-US"/>
        </w:rPr>
        <w:t xml:space="preserve">. Figure </w:t>
      </w:r>
      <w:r w:rsidR="00A114D4">
        <w:rPr>
          <w:lang w:bidi="en-US"/>
        </w:rPr>
        <w:t>19</w:t>
      </w:r>
      <w:r w:rsidRPr="003836AE">
        <w:rPr>
          <w:lang w:bidi="en-US"/>
        </w:rPr>
        <w:t xml:space="preserve"> shows the modules of the mobile application, including the Java files and menus, respecting the Java language nomenclature </w:t>
      </w:r>
      <w:sdt>
        <w:sdtPr>
          <w:rPr>
            <w:lang w:bidi="en-US"/>
          </w:rPr>
          <w:tag w:val="MENDELEY_CITATION_v3_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"/>
          <w:id w:val="307987958"/>
          <w:placeholder>
            <w:docPart w:val="5565394E50A35E49B5FE698969174E28"/>
          </w:placeholder>
        </w:sdtPr>
        <w:sdtContent>
          <w:r w:rsidRPr="003836AE">
            <w:rPr>
              <w:lang w:bidi="en-US"/>
            </w:rPr>
            <w:t>[44]</w:t>
          </w:r>
        </w:sdtContent>
      </w:sdt>
      <w:r w:rsidRPr="003836AE">
        <w:rPr>
          <w:lang w:bidi="en-US"/>
        </w:rPr>
        <w:t>.</w:t>
      </w:r>
    </w:p>
    <w:p w14:paraId="2D30873A" w14:textId="77777777" w:rsidR="005D3215" w:rsidRPr="003836AE" w:rsidRDefault="005D3215" w:rsidP="003836AE">
      <w:pPr>
        <w:pStyle w:val="IText"/>
        <w:rPr>
          <w:lang w:bidi="en-US"/>
        </w:rPr>
      </w:pPr>
    </w:p>
    <w:p w14:paraId="1CFF0269" w14:textId="77777777" w:rsidR="003836AE" w:rsidRPr="003836AE" w:rsidRDefault="003836AE" w:rsidP="005D3215">
      <w:pPr>
        <w:pStyle w:val="IText"/>
        <w:ind w:firstLine="0"/>
        <w:jc w:val="center"/>
        <w:rPr>
          <w:lang w:bidi="en-US"/>
        </w:rPr>
      </w:pPr>
      <w:r w:rsidRPr="003836AE">
        <w:rPr>
          <w:noProof/>
          <w:lang w:bidi="en-US"/>
        </w:rPr>
        <w:drawing>
          <wp:inline distT="0" distB="0" distL="0" distR="0" wp14:anchorId="530B030E" wp14:editId="08E23B14">
            <wp:extent cx="1292035" cy="2880000"/>
            <wp:effectExtent l="0" t="0" r="3810" b="3175"/>
            <wp:docPr id="1949035015" name="Imagem 1949035015" descr="Uma imagem com texto, captura de ecrã, software, Software de multimédi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08" name="Imagem 1949035008" descr="Uma imagem com texto, captura de ecrã, software, Software de multimédia&#10;&#10;Descrição gerada automa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2035" cy="2880000"/>
                    </a:xfrm>
                    <a:prstGeom prst="rect">
                      <a:avLst/>
                    </a:prstGeom>
                    <a:noFill/>
                    <a:ln>
                      <a:noFill/>
                    </a:ln>
                  </pic:spPr>
                </pic:pic>
              </a:graphicData>
            </a:graphic>
          </wp:inline>
        </w:drawing>
      </w:r>
    </w:p>
    <w:p w14:paraId="7E0C49FC" w14:textId="50D35E79" w:rsid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19</w:t>
      </w:r>
      <w:r w:rsidRPr="003836AE">
        <w:rPr>
          <w:lang w:bidi="en-US"/>
        </w:rPr>
        <w:fldChar w:fldCharType="end"/>
      </w:r>
      <w:r w:rsidRPr="003836AE">
        <w:rPr>
          <w:b/>
          <w:bCs/>
          <w:lang w:bidi="en-US"/>
        </w:rPr>
        <w:t xml:space="preserve">. </w:t>
      </w:r>
      <w:r w:rsidRPr="003836AE">
        <w:rPr>
          <w:lang w:bidi="en-US"/>
        </w:rPr>
        <w:t>The modules of the MontanhaVivaApp mobile application.</w:t>
      </w:r>
    </w:p>
    <w:p w14:paraId="387F5291" w14:textId="7A5A0A62" w:rsidR="003836AE" w:rsidRPr="003836AE" w:rsidRDefault="003836AE" w:rsidP="005D3215">
      <w:pPr>
        <w:pStyle w:val="Heading2"/>
        <w:rPr>
          <w:iCs/>
          <w:lang w:bidi="en-US"/>
        </w:rPr>
      </w:pPr>
      <w:r w:rsidRPr="003836AE">
        <w:t>Structure of the Application and Evaluation</w:t>
      </w:r>
    </w:p>
    <w:p w14:paraId="078F4E7C" w14:textId="77777777" w:rsidR="003836AE" w:rsidRPr="003836AE" w:rsidRDefault="003836AE" w:rsidP="003836AE">
      <w:pPr>
        <w:pStyle w:val="IText"/>
        <w:rPr>
          <w:lang w:bidi="en-US"/>
        </w:rPr>
      </w:pPr>
      <w:r w:rsidRPr="003836AE">
        <w:rPr>
          <w:lang w:bidi="en-US"/>
        </w:rPr>
        <w:t xml:space="preserve">This subsection describes the features of the MontanhaVivaApp application and the main operations that can be performed on it. </w:t>
      </w:r>
    </w:p>
    <w:p w14:paraId="1FC29B4E" w14:textId="77777777" w:rsidR="003836AE" w:rsidRDefault="003836AE" w:rsidP="003836AE">
      <w:pPr>
        <w:pStyle w:val="IText"/>
        <w:rPr>
          <w:lang w:bidi="en-US"/>
        </w:rPr>
      </w:pPr>
      <w:r w:rsidRPr="003836AE">
        <w:rPr>
          <w:lang w:bidi="en-US"/>
        </w:rPr>
        <w:t xml:space="preserve">The main menu, shown in Figure 20, serves as the entry point to the application. It provides a view of the previously recorded wild flowers and plants readings. These readings are listed in cells in the main menu, each containing summary information about the scientific name, the common name, the development stage, the period of the stage and the date of the reading. </w:t>
      </w:r>
    </w:p>
    <w:p w14:paraId="29902CD2" w14:textId="77777777" w:rsidR="005D3215" w:rsidRPr="003836AE" w:rsidRDefault="005D3215" w:rsidP="003836AE">
      <w:pPr>
        <w:pStyle w:val="IText"/>
        <w:rPr>
          <w:lang w:bidi="en-US"/>
        </w:rPr>
      </w:pPr>
    </w:p>
    <w:p w14:paraId="07CCB1EB" w14:textId="77777777" w:rsidR="003836AE" w:rsidRPr="003836AE" w:rsidRDefault="003836AE" w:rsidP="004C3437">
      <w:pPr>
        <w:pStyle w:val="IText"/>
        <w:ind w:firstLine="0"/>
        <w:jc w:val="center"/>
        <w:rPr>
          <w:lang w:bidi="en-US"/>
        </w:rPr>
      </w:pPr>
      <w:r w:rsidRPr="003836AE">
        <w:rPr>
          <w:noProof/>
          <w:lang w:bidi="en-US"/>
        </w:rPr>
        <w:drawing>
          <wp:inline distT="0" distB="0" distL="0" distR="0" wp14:anchorId="3BF31D6A" wp14:editId="7B6D88A9">
            <wp:extent cx="1324675" cy="2880000"/>
            <wp:effectExtent l="0" t="0" r="0" b="3175"/>
            <wp:docPr id="1949035035" name="Imagem 1949035035" descr="Uma imagem com texto, captura de ecrã, software, Sistema oper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5" name="Imagem 1949035035" descr="Uma imagem com texto, captura de ecrã, software, Sistema operativo&#10;&#10;Descrição gerada automaticamente"/>
                    <pic:cNvPicPr/>
                  </pic:nvPicPr>
                  <pic:blipFill>
                    <a:blip r:embed="rId36"/>
                    <a:stretch>
                      <a:fillRect/>
                    </a:stretch>
                  </pic:blipFill>
                  <pic:spPr>
                    <a:xfrm>
                      <a:off x="0" y="0"/>
                      <a:ext cx="1324675" cy="2880000"/>
                    </a:xfrm>
                    <a:prstGeom prst="rect">
                      <a:avLst/>
                    </a:prstGeom>
                  </pic:spPr>
                </pic:pic>
              </a:graphicData>
            </a:graphic>
          </wp:inline>
        </w:drawing>
      </w:r>
    </w:p>
    <w:p w14:paraId="52D228C9" w14:textId="27CA47D5" w:rsid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20</w:t>
      </w:r>
      <w:r w:rsidRPr="003836AE">
        <w:rPr>
          <w:lang w:bidi="en-US"/>
        </w:rPr>
        <w:fldChar w:fldCharType="end"/>
      </w:r>
      <w:r w:rsidRPr="003836AE">
        <w:rPr>
          <w:b/>
          <w:bCs/>
          <w:lang w:bidi="en-US"/>
        </w:rPr>
        <w:t>.</w:t>
      </w:r>
      <w:r w:rsidR="005D3215">
        <w:rPr>
          <w:b/>
          <w:bCs/>
          <w:lang w:bidi="en-US"/>
        </w:rPr>
        <w:t xml:space="preserve"> </w:t>
      </w:r>
      <w:r w:rsidRPr="003836AE">
        <w:rPr>
          <w:lang w:bidi="en-US"/>
        </w:rPr>
        <w:t>The main menu interface.</w:t>
      </w:r>
    </w:p>
    <w:p w14:paraId="73A1C0B2" w14:textId="77777777" w:rsidR="005D3215" w:rsidRPr="003836AE" w:rsidRDefault="005D3215" w:rsidP="003836AE">
      <w:pPr>
        <w:pStyle w:val="IText"/>
        <w:rPr>
          <w:b/>
          <w:bCs/>
          <w:lang w:bidi="en-US"/>
        </w:rPr>
      </w:pPr>
    </w:p>
    <w:p w14:paraId="63738B7F" w14:textId="77777777" w:rsidR="003836AE" w:rsidRDefault="003836AE" w:rsidP="003836AE">
      <w:pPr>
        <w:pStyle w:val="IText"/>
        <w:rPr>
          <w:lang w:bidi="en-US"/>
        </w:rPr>
      </w:pPr>
      <w:r w:rsidRPr="003836AE">
        <w:rPr>
          <w:lang w:bidi="en-US"/>
        </w:rPr>
        <w:t>Users can consult more detailed information about a particular reading. All they need to do is to select one of the readings listed in the main menu and the interface shown in Figure 21 will appear. This screen provides a range of information including the common name of the plant, the scientific name, the development stage, the period of that stage, the category assigned by the IUCN, the common habitat, and a detailed description of the species. In the top right-hand corner, there is a button that allows the user to delete this reading. If this button is clicked, once the reading has been removed, the message "Reading successfully deleted" is displayed, as shown in Figure 21. This user-initiated deletion process simplifies data management and improves the application's functionality.</w:t>
      </w:r>
    </w:p>
    <w:p w14:paraId="0A1A0274" w14:textId="77777777" w:rsidR="00C505E0" w:rsidRPr="003836AE" w:rsidRDefault="00C505E0" w:rsidP="003836AE">
      <w:pPr>
        <w:pStyle w:val="IText"/>
        <w:rPr>
          <w:lang w:bidi="en-US"/>
        </w:rPr>
      </w:pPr>
    </w:p>
    <w:tbl>
      <w:tblPr>
        <w:tblStyle w:val="TableGrid"/>
        <w:tblW w:w="462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tblGrid>
      <w:tr w:rsidR="00C505E0" w14:paraId="4A769A49" w14:textId="77777777" w:rsidTr="00C505E0">
        <w:tc>
          <w:tcPr>
            <w:tcW w:w="2310" w:type="dxa"/>
          </w:tcPr>
          <w:p w14:paraId="15F353FC" w14:textId="0EF70D5A" w:rsidR="00C505E0" w:rsidRDefault="00C505E0" w:rsidP="005D3215">
            <w:pPr>
              <w:pStyle w:val="IText"/>
              <w:ind w:firstLine="0"/>
              <w:jc w:val="center"/>
              <w:rPr>
                <w:b/>
                <w:bCs/>
                <w:lang w:bidi="en-US"/>
              </w:rPr>
            </w:pPr>
            <w:r w:rsidRPr="003836AE">
              <w:rPr>
                <w:noProof/>
                <w:lang w:bidi="en-US"/>
              </w:rPr>
              <w:drawing>
                <wp:inline distT="0" distB="0" distL="0" distR="0" wp14:anchorId="36C7EC05" wp14:editId="33E98A5C">
                  <wp:extent cx="1315325" cy="2880000"/>
                  <wp:effectExtent l="0" t="0" r="5715" b="3175"/>
                  <wp:docPr id="1949035036" name="Imagem 1949035036" descr="Uma imagem com texto, eletrónica, captura de ecrã, Página web&#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6" name="Imagem 1949035036" descr="Uma imagem com texto, eletrónica, captura de ecrã, Página web&#10;&#10;Descrição gerada automaticamente"/>
                          <pic:cNvPicPr/>
                        </pic:nvPicPr>
                        <pic:blipFill>
                          <a:blip r:embed="rId37"/>
                          <a:stretch>
                            <a:fillRect/>
                          </a:stretch>
                        </pic:blipFill>
                        <pic:spPr>
                          <a:xfrm>
                            <a:off x="0" y="0"/>
                            <a:ext cx="1315325" cy="2880000"/>
                          </a:xfrm>
                          <a:prstGeom prst="rect">
                            <a:avLst/>
                          </a:prstGeom>
                        </pic:spPr>
                      </pic:pic>
                    </a:graphicData>
                  </a:graphic>
                </wp:inline>
              </w:drawing>
            </w:r>
          </w:p>
        </w:tc>
        <w:tc>
          <w:tcPr>
            <w:tcW w:w="2310" w:type="dxa"/>
          </w:tcPr>
          <w:p w14:paraId="32E9B2A1" w14:textId="02379D91" w:rsidR="00C505E0" w:rsidRDefault="00C505E0" w:rsidP="005D3215">
            <w:pPr>
              <w:pStyle w:val="IText"/>
              <w:ind w:firstLine="0"/>
              <w:jc w:val="center"/>
              <w:rPr>
                <w:b/>
                <w:bCs/>
                <w:lang w:bidi="en-US"/>
              </w:rPr>
            </w:pPr>
            <w:r w:rsidRPr="003836AE">
              <w:rPr>
                <w:noProof/>
                <w:lang w:bidi="en-US"/>
              </w:rPr>
              <w:drawing>
                <wp:inline distT="0" distB="0" distL="0" distR="0" wp14:anchorId="2AA46B64" wp14:editId="18F9F0E8">
                  <wp:extent cx="1315325" cy="2880000"/>
                  <wp:effectExtent l="0" t="0" r="5715" b="3175"/>
                  <wp:docPr id="1949035037" name="Imagem 1949035037" descr="Uma imagem com texto, eletrónica, captura de ecrã,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7" name="Imagem 1949035037" descr="Uma imagem com texto, eletrónica, captura de ecrã, software&#10;&#10;Descrição gerada automaticamente"/>
                          <pic:cNvPicPr/>
                        </pic:nvPicPr>
                        <pic:blipFill>
                          <a:blip r:embed="rId38"/>
                          <a:stretch>
                            <a:fillRect/>
                          </a:stretch>
                        </pic:blipFill>
                        <pic:spPr>
                          <a:xfrm>
                            <a:off x="0" y="0"/>
                            <a:ext cx="1315325" cy="2880000"/>
                          </a:xfrm>
                          <a:prstGeom prst="rect">
                            <a:avLst/>
                          </a:prstGeom>
                        </pic:spPr>
                      </pic:pic>
                    </a:graphicData>
                  </a:graphic>
                </wp:inline>
              </w:drawing>
            </w:r>
          </w:p>
        </w:tc>
      </w:tr>
    </w:tbl>
    <w:p w14:paraId="0A9A4325" w14:textId="77777777" w:rsidR="00C505E0" w:rsidRDefault="00C505E0" w:rsidP="005D3215">
      <w:pPr>
        <w:pStyle w:val="IText"/>
        <w:ind w:firstLine="0"/>
        <w:jc w:val="center"/>
        <w:rPr>
          <w:b/>
          <w:bCs/>
          <w:lang w:bidi="en-US"/>
        </w:rPr>
      </w:pPr>
    </w:p>
    <w:p w14:paraId="21307CB5" w14:textId="4067B5E9" w:rsid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21</w:t>
      </w:r>
      <w:r w:rsidRPr="003836AE">
        <w:rPr>
          <w:lang w:bidi="en-US"/>
        </w:rPr>
        <w:fldChar w:fldCharType="end"/>
      </w:r>
      <w:r w:rsidRPr="003836AE">
        <w:rPr>
          <w:b/>
          <w:bCs/>
          <w:lang w:bidi="en-US"/>
        </w:rPr>
        <w:t>.</w:t>
      </w:r>
      <w:r w:rsidR="005D3215">
        <w:rPr>
          <w:b/>
          <w:bCs/>
          <w:lang w:bidi="en-US"/>
        </w:rPr>
        <w:t xml:space="preserve"> </w:t>
      </w:r>
      <w:r w:rsidRPr="003836AE">
        <w:rPr>
          <w:lang w:bidi="en-US"/>
        </w:rPr>
        <w:t xml:space="preserve">The interfaces showing the details and the message </w:t>
      </w:r>
      <w:r w:rsidR="00A114D4">
        <w:rPr>
          <w:lang w:bidi="en-US"/>
        </w:rPr>
        <w:t>with the</w:t>
      </w:r>
      <w:r w:rsidRPr="003836AE">
        <w:rPr>
          <w:lang w:bidi="en-US"/>
        </w:rPr>
        <w:t xml:space="preserve"> deletion</w:t>
      </w:r>
      <w:r w:rsidR="00A114D4">
        <w:rPr>
          <w:lang w:bidi="en-US"/>
        </w:rPr>
        <w:t xml:space="preserve"> notification</w:t>
      </w:r>
      <w:r w:rsidRPr="003836AE">
        <w:rPr>
          <w:lang w:bidi="en-US"/>
        </w:rPr>
        <w:t>.</w:t>
      </w:r>
    </w:p>
    <w:p w14:paraId="1B879BC6" w14:textId="77777777" w:rsidR="005D3215" w:rsidRPr="003836AE" w:rsidRDefault="005D3215" w:rsidP="003836AE">
      <w:pPr>
        <w:pStyle w:val="IText"/>
        <w:rPr>
          <w:b/>
          <w:bCs/>
          <w:lang w:bidi="en-US"/>
        </w:rPr>
      </w:pPr>
    </w:p>
    <w:p w14:paraId="5C2CED64" w14:textId="6B24942C" w:rsidR="003836AE" w:rsidRDefault="003836AE" w:rsidP="003836AE">
      <w:pPr>
        <w:pStyle w:val="IText"/>
        <w:rPr>
          <w:lang w:bidi="en-US"/>
        </w:rPr>
      </w:pPr>
      <w:r w:rsidRPr="003836AE">
        <w:rPr>
          <w:lang w:bidi="en-US"/>
        </w:rPr>
        <w:t>In the top corner of the main menu (Figure 20), the user can choose the CNN model they want to use to detect and classify plants: YOLOv4 or YOLOv4-tiny. In the bottom right-hand corner, there is a button that activates the mobile device's camera to take a photo. This image is then transmitted to the model selected for analysis. Figure 22 shows the</w:t>
      </w:r>
      <w:r w:rsidR="00EA5C56">
        <w:rPr>
          <w:lang w:bidi="en-US"/>
        </w:rPr>
        <w:t xml:space="preserve"> process of </w:t>
      </w:r>
      <w:r w:rsidRPr="003836AE">
        <w:rPr>
          <w:lang w:bidi="en-US"/>
        </w:rPr>
        <w:t>captur</w:t>
      </w:r>
      <w:r w:rsidR="00EA5C56">
        <w:rPr>
          <w:lang w:bidi="en-US"/>
        </w:rPr>
        <w:t>ing</w:t>
      </w:r>
      <w:r w:rsidRPr="003836AE">
        <w:rPr>
          <w:lang w:bidi="en-US"/>
        </w:rPr>
        <w:t xml:space="preserve"> an image</w:t>
      </w:r>
      <w:r w:rsidR="00EA5C56">
        <w:rPr>
          <w:lang w:bidi="en-US"/>
        </w:rPr>
        <w:t xml:space="preserve"> (i.e., photo)</w:t>
      </w:r>
      <w:r w:rsidRPr="003836AE">
        <w:rPr>
          <w:lang w:bidi="en-US"/>
        </w:rPr>
        <w:t xml:space="preserve"> to be analyzed.</w:t>
      </w:r>
    </w:p>
    <w:p w14:paraId="12933B23" w14:textId="77777777" w:rsidR="005D3215" w:rsidRPr="003836AE" w:rsidRDefault="005D3215" w:rsidP="003836AE">
      <w:pPr>
        <w:pStyle w:val="IText"/>
        <w:rPr>
          <w:lang w:bidi="en-US"/>
        </w:rPr>
      </w:pPr>
    </w:p>
    <w:p w14:paraId="429BF3AA" w14:textId="77777777" w:rsidR="003836AE" w:rsidRPr="003836AE" w:rsidRDefault="003836AE" w:rsidP="005D3215">
      <w:pPr>
        <w:pStyle w:val="IText"/>
        <w:ind w:firstLine="0"/>
        <w:jc w:val="center"/>
        <w:rPr>
          <w:lang w:bidi="en-US"/>
        </w:rPr>
      </w:pPr>
      <w:r w:rsidRPr="003836AE">
        <w:rPr>
          <w:noProof/>
          <w:lang w:bidi="en-US"/>
        </w:rPr>
        <w:drawing>
          <wp:inline distT="0" distB="0" distL="0" distR="0" wp14:anchorId="3C48C6AC" wp14:editId="2417CC1B">
            <wp:extent cx="1336709" cy="2880000"/>
            <wp:effectExtent l="0" t="0" r="0" b="3175"/>
            <wp:docPr id="1949035017" name="Imagem 1949035017" descr="Uma imagem com captura de ecrã, recife,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11" name="Imagem 1949035011" descr="Uma imagem com captura de ecrã, recife, arte&#10;&#10;Descrição gerada automaticamente"/>
                    <pic:cNvPicPr/>
                  </pic:nvPicPr>
                  <pic:blipFill>
                    <a:blip r:embed="rId39"/>
                    <a:stretch>
                      <a:fillRect/>
                    </a:stretch>
                  </pic:blipFill>
                  <pic:spPr>
                    <a:xfrm>
                      <a:off x="0" y="0"/>
                      <a:ext cx="1336709" cy="2880000"/>
                    </a:xfrm>
                    <a:prstGeom prst="rect">
                      <a:avLst/>
                    </a:prstGeom>
                  </pic:spPr>
                </pic:pic>
              </a:graphicData>
            </a:graphic>
          </wp:inline>
        </w:drawing>
      </w:r>
    </w:p>
    <w:p w14:paraId="73DF8E88" w14:textId="5C622EE9" w:rsidR="003836AE" w:rsidRDefault="003836AE" w:rsidP="005D3215">
      <w:pPr>
        <w:pStyle w:val="IText"/>
        <w:ind w:firstLine="0"/>
        <w:jc w:val="center"/>
        <w:rPr>
          <w:lang w:bidi="en-US"/>
        </w:rPr>
      </w:pPr>
      <w:r w:rsidRPr="003836AE">
        <w:rPr>
          <w:b/>
          <w:bCs/>
          <w:lang w:bidi="en-US"/>
        </w:rPr>
        <w:t xml:space="preserve">Fig. </w:t>
      </w:r>
      <w:r w:rsidRPr="003836AE">
        <w:rPr>
          <w:b/>
          <w:bCs/>
          <w:lang w:bidi="en-US"/>
        </w:rPr>
        <w:fldChar w:fldCharType="begin"/>
      </w:r>
      <w:r w:rsidRPr="003836AE">
        <w:rPr>
          <w:b/>
          <w:bCs/>
          <w:lang w:bidi="en-US"/>
        </w:rPr>
        <w:instrText xml:space="preserve"> SEQ Fig. \* ARABIC </w:instrText>
      </w:r>
      <w:r w:rsidRPr="003836AE">
        <w:rPr>
          <w:b/>
          <w:bCs/>
          <w:lang w:bidi="en-US"/>
        </w:rPr>
        <w:fldChar w:fldCharType="separate"/>
      </w:r>
      <w:r w:rsidR="009F3D95">
        <w:rPr>
          <w:b/>
          <w:bCs/>
          <w:noProof/>
          <w:lang w:bidi="en-US"/>
        </w:rPr>
        <w:t>22</w:t>
      </w:r>
      <w:r w:rsidRPr="003836AE">
        <w:rPr>
          <w:lang w:bidi="en-US"/>
        </w:rPr>
        <w:fldChar w:fldCharType="end"/>
      </w:r>
      <w:r w:rsidRPr="003836AE">
        <w:rPr>
          <w:b/>
          <w:bCs/>
          <w:lang w:bidi="en-US"/>
        </w:rPr>
        <w:t>.</w:t>
      </w:r>
      <w:r w:rsidR="005D3215">
        <w:rPr>
          <w:b/>
          <w:bCs/>
          <w:lang w:bidi="en-US"/>
        </w:rPr>
        <w:t xml:space="preserve"> </w:t>
      </w:r>
      <w:r w:rsidRPr="003836AE">
        <w:rPr>
          <w:lang w:bidi="en-US"/>
        </w:rPr>
        <w:t>The process of capturing an image.</w:t>
      </w:r>
    </w:p>
    <w:p w14:paraId="6803A297" w14:textId="77777777" w:rsidR="005D3215" w:rsidRPr="003836AE" w:rsidRDefault="005D3215" w:rsidP="003836AE">
      <w:pPr>
        <w:pStyle w:val="IText"/>
        <w:rPr>
          <w:lang w:bidi="en-US"/>
        </w:rPr>
      </w:pPr>
    </w:p>
    <w:p w14:paraId="626BE613" w14:textId="77777777" w:rsidR="003836AE" w:rsidRPr="003836AE" w:rsidRDefault="003836AE" w:rsidP="003836AE">
      <w:pPr>
        <w:pStyle w:val="IText"/>
        <w:rPr>
          <w:lang w:bidi="en-US"/>
        </w:rPr>
      </w:pPr>
      <w:r w:rsidRPr="003836AE">
        <w:rPr>
          <w:lang w:bidi="en-US"/>
        </w:rPr>
        <w:t xml:space="preserve">If the user has selected the YOLOv4 model and there is no Internet connectivity to the API, he will receive the message "No connection to the API, use the local model", shown in Figure 23. This information allows the user to decide whether to use YOLOv4-tiny for local processing in the main menu (Figure 20). </w:t>
      </w:r>
    </w:p>
    <w:p w14:paraId="60664BAE" w14:textId="77777777" w:rsidR="003836AE" w:rsidRDefault="003836AE" w:rsidP="003836AE">
      <w:pPr>
        <w:pStyle w:val="IText"/>
        <w:rPr>
          <w:lang w:bidi="en-US"/>
        </w:rPr>
      </w:pPr>
      <w:r w:rsidRPr="003836AE">
        <w:rPr>
          <w:lang w:bidi="en-US"/>
        </w:rPr>
        <w:t>In cases where the chosen model cannot detect the plant and its development stage, the user will receive the message "Bad reading, please try again", shown in Figure 23. These error messages are enlightening in that they suggest possible causes to help the user.</w:t>
      </w:r>
    </w:p>
    <w:p w14:paraId="50EA0AF9" w14:textId="77777777" w:rsidR="002F6E61" w:rsidRDefault="002F6E61" w:rsidP="002F6E61">
      <w:pPr>
        <w:pStyle w:val="IText"/>
        <w:ind w:firstLine="0"/>
        <w:rPr>
          <w:lang w:bidi="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04"/>
      </w:tblGrid>
      <w:tr w:rsidR="002F6E61" w14:paraId="77B117EE" w14:textId="77777777" w:rsidTr="002F6E61">
        <w:tc>
          <w:tcPr>
            <w:tcW w:w="2305" w:type="dxa"/>
          </w:tcPr>
          <w:p w14:paraId="63CAA145" w14:textId="76BEFB6E" w:rsidR="002F6E61" w:rsidRDefault="002F6E61" w:rsidP="002F6E61">
            <w:pPr>
              <w:pStyle w:val="IText"/>
              <w:ind w:firstLine="0"/>
              <w:rPr>
                <w:lang w:bidi="en-US"/>
              </w:rPr>
            </w:pPr>
            <w:r w:rsidRPr="003836AE">
              <w:rPr>
                <w:noProof/>
                <w:lang w:bidi="en-US"/>
              </w:rPr>
              <w:drawing>
                <wp:inline distT="0" distB="0" distL="0" distR="0" wp14:anchorId="17C0A985" wp14:editId="2222037A">
                  <wp:extent cx="1328302" cy="2880000"/>
                  <wp:effectExtent l="0" t="0" r="5715" b="3175"/>
                  <wp:docPr id="1949035043" name="Imagem 1949035043" descr="Uma imagem com texto, captura de ecrã,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41" name="Imagem 1949035041" descr="Uma imagem com texto, captura de ecrã, software&#10;&#10;Descrição gerada automa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8302" cy="2880000"/>
                          </a:xfrm>
                          <a:prstGeom prst="rect">
                            <a:avLst/>
                          </a:prstGeom>
                          <a:noFill/>
                          <a:ln>
                            <a:noFill/>
                          </a:ln>
                        </pic:spPr>
                      </pic:pic>
                    </a:graphicData>
                  </a:graphic>
                </wp:inline>
              </w:drawing>
            </w:r>
          </w:p>
        </w:tc>
        <w:tc>
          <w:tcPr>
            <w:tcW w:w="2305" w:type="dxa"/>
          </w:tcPr>
          <w:p w14:paraId="6F99BB3D" w14:textId="793DDE50" w:rsidR="002F6E61" w:rsidRDefault="002F6E61" w:rsidP="002F6E61">
            <w:pPr>
              <w:pStyle w:val="IText"/>
              <w:ind w:firstLine="0"/>
              <w:rPr>
                <w:lang w:bidi="en-US"/>
              </w:rPr>
            </w:pPr>
            <w:r w:rsidRPr="003836AE">
              <w:rPr>
                <w:noProof/>
                <w:lang w:bidi="en-US"/>
              </w:rPr>
              <w:drawing>
                <wp:inline distT="0" distB="0" distL="0" distR="0" wp14:anchorId="55868CEF" wp14:editId="608D7AC4">
                  <wp:extent cx="1321376" cy="2880000"/>
                  <wp:effectExtent l="0" t="0" r="0" b="3175"/>
                  <wp:docPr id="1949035044" name="Imagem 1949035044" descr="Uma imagem com texto, eletrónica, captura de ecrã, softwa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5038" name="Imagem 1949035038" descr="Uma imagem com texto, eletrónica, captura de ecrã, software&#10;&#10;Descrição gerada automaticamente"/>
                          <pic:cNvPicPr/>
                        </pic:nvPicPr>
                        <pic:blipFill>
                          <a:blip r:embed="rId41"/>
                          <a:stretch>
                            <a:fillRect/>
                          </a:stretch>
                        </pic:blipFill>
                        <pic:spPr>
                          <a:xfrm>
                            <a:off x="0" y="0"/>
                            <a:ext cx="1321376" cy="2880000"/>
                          </a:xfrm>
                          <a:prstGeom prst="rect">
                            <a:avLst/>
                          </a:prstGeom>
                        </pic:spPr>
                      </pic:pic>
                    </a:graphicData>
                  </a:graphic>
                </wp:inline>
              </w:drawing>
            </w:r>
          </w:p>
        </w:tc>
      </w:tr>
    </w:tbl>
    <w:p w14:paraId="37BF599E" w14:textId="77777777" w:rsidR="002F6E61" w:rsidRDefault="002F6E61" w:rsidP="002F6E61">
      <w:pPr>
        <w:pStyle w:val="IText"/>
        <w:ind w:firstLine="0"/>
        <w:rPr>
          <w:lang w:bidi="en-US"/>
        </w:rPr>
      </w:pPr>
    </w:p>
    <w:p w14:paraId="307D897B" w14:textId="20FB5FBB" w:rsidR="003836AE" w:rsidRPr="00954CF0" w:rsidRDefault="003836AE" w:rsidP="005D3215">
      <w:pPr>
        <w:pStyle w:val="IText"/>
        <w:ind w:firstLine="0"/>
        <w:jc w:val="center"/>
      </w:pPr>
      <w:r w:rsidRPr="005D3215">
        <w:rPr>
          <w:b/>
          <w:bCs/>
          <w:lang w:bidi="en-US"/>
        </w:rPr>
        <w:t xml:space="preserve">Fig. </w:t>
      </w:r>
      <w:r w:rsidRPr="005D3215">
        <w:rPr>
          <w:b/>
          <w:bCs/>
          <w:lang w:bidi="en-US"/>
        </w:rPr>
        <w:fldChar w:fldCharType="begin"/>
      </w:r>
      <w:r w:rsidRPr="005D3215">
        <w:rPr>
          <w:b/>
          <w:bCs/>
          <w:lang w:bidi="en-US"/>
        </w:rPr>
        <w:instrText xml:space="preserve"> SEQ Fig. \* ARABIC </w:instrText>
      </w:r>
      <w:r w:rsidRPr="005D3215">
        <w:rPr>
          <w:b/>
          <w:bCs/>
          <w:lang w:bidi="en-US"/>
        </w:rPr>
        <w:fldChar w:fldCharType="separate"/>
      </w:r>
      <w:r w:rsidR="009F3D95">
        <w:rPr>
          <w:b/>
          <w:bCs/>
          <w:noProof/>
          <w:lang w:bidi="en-US"/>
        </w:rPr>
        <w:t>23</w:t>
      </w:r>
      <w:r w:rsidRPr="005D3215">
        <w:rPr>
          <w:b/>
          <w:bCs/>
          <w:lang w:bidi="en-US"/>
        </w:rPr>
        <w:fldChar w:fldCharType="end"/>
      </w:r>
      <w:r w:rsidRPr="005D3215">
        <w:rPr>
          <w:b/>
          <w:bCs/>
          <w:lang w:bidi="en-US"/>
        </w:rPr>
        <w:t>.</w:t>
      </w:r>
      <w:r w:rsidRPr="003836AE">
        <w:rPr>
          <w:lang w:bidi="en-US"/>
        </w:rPr>
        <w:t>The error messages</w:t>
      </w:r>
      <w:r w:rsidR="00A114D4">
        <w:rPr>
          <w:lang w:bidi="en-US"/>
        </w:rPr>
        <w:t xml:space="preserve"> notification</w:t>
      </w:r>
      <w:r w:rsidRPr="003836AE">
        <w:rPr>
          <w:lang w:bidi="en-US"/>
        </w:rPr>
        <w:t>.</w:t>
      </w:r>
    </w:p>
    <w:p w14:paraId="0B828C5E" w14:textId="6941F6EA" w:rsidR="002E765A" w:rsidRPr="00753F5B" w:rsidRDefault="00753F5B" w:rsidP="001954C2">
      <w:pPr>
        <w:pStyle w:val="Heading1"/>
      </w:pPr>
      <w:r w:rsidRPr="00753F5B">
        <w:rPr>
          <w:lang w:bidi="en-US"/>
        </w:rPr>
        <w:t>Conclusion</w:t>
      </w:r>
    </w:p>
    <w:p w14:paraId="01153D47" w14:textId="77777777" w:rsidR="00753F5B" w:rsidRPr="00753F5B" w:rsidRDefault="00753F5B" w:rsidP="00753F5B">
      <w:pPr>
        <w:pStyle w:val="IText"/>
        <w:rPr>
          <w:lang w:bidi="en-US"/>
        </w:rPr>
      </w:pPr>
      <w:r w:rsidRPr="00753F5B">
        <w:rPr>
          <w:lang w:bidi="en-US"/>
        </w:rPr>
        <w:t>Wild flowers and plants are a vital part of biological diversity and an essential resource for the planet. However, we are seeing an increase in the number of wild flowers and plants at risk of extinction and in decline due to climate change and the impact of human action. Therefore, there is an urgent need to contribute technological solutions for their conservation and preservation.</w:t>
      </w:r>
    </w:p>
    <w:p w14:paraId="26DC6F56" w14:textId="77777777" w:rsidR="00753F5B" w:rsidRPr="00753F5B" w:rsidRDefault="00753F5B" w:rsidP="00753F5B">
      <w:pPr>
        <w:pStyle w:val="IText"/>
        <w:rPr>
          <w:lang w:bidi="en-US"/>
        </w:rPr>
      </w:pPr>
      <w:r w:rsidRPr="00753F5B">
        <w:rPr>
          <w:lang w:bidi="en-US"/>
        </w:rPr>
        <w:t xml:space="preserve">The work presented in this article is one of the stages of an ongoing research project, which aims to develop a mobile application and a system based on computer vision techniques to detect and monitor the development stages of wild flowers and plants. </w:t>
      </w:r>
    </w:p>
    <w:p w14:paraId="71A805F7" w14:textId="77777777" w:rsidR="00753F5B" w:rsidRPr="00753F5B" w:rsidRDefault="00753F5B" w:rsidP="00753F5B">
      <w:pPr>
        <w:pStyle w:val="IText"/>
        <w:rPr>
          <w:lang w:bidi="en-US"/>
        </w:rPr>
      </w:pPr>
      <w:r w:rsidRPr="00753F5B">
        <w:rPr>
          <w:lang w:bidi="en-US"/>
        </w:rPr>
        <w:t>In summary, the main contributions resulting from this article are: 1) the creation of a dataset with the stages of development of a wild plant; 2) a comparative performance analysis of the YOLOv4 and YOLOv4-tiny convolutional neural network models for detecting the development stages of this wild plant; 3) a description of the process of developing a mobile application, using YOLOv4 and YOLOv4-tiny, as a proof of concept.</w:t>
      </w:r>
    </w:p>
    <w:p w14:paraId="55F9C443" w14:textId="77777777" w:rsidR="00753F5B" w:rsidRPr="00753F5B" w:rsidRDefault="00753F5B" w:rsidP="00753F5B">
      <w:pPr>
        <w:pStyle w:val="IText"/>
        <w:rPr>
          <w:lang w:bidi="en-US"/>
        </w:rPr>
      </w:pPr>
      <w:r w:rsidRPr="00753F5B">
        <w:rPr>
          <w:lang w:bidi="en-US"/>
        </w:rPr>
        <w:t xml:space="preserve">This mobile application can be used by visitors to a nature park to provide information and raise awareness about the development stages of the wild flowers and plants they encounter along the roads and trails. The application is currently in the testing phase of its prototype version. </w:t>
      </w:r>
    </w:p>
    <w:p w14:paraId="3ED2C4E7" w14:textId="7E22EC5A" w:rsidR="00753F5B" w:rsidRPr="000E7B43" w:rsidRDefault="00753F5B" w:rsidP="000E7B43">
      <w:pPr>
        <w:pStyle w:val="IText"/>
        <w:rPr>
          <w:lang w:bidi="en-US"/>
        </w:rPr>
      </w:pPr>
      <w:r w:rsidRPr="00753F5B">
        <w:rPr>
          <w:lang w:bidi="en-US"/>
        </w:rPr>
        <w:t>Several points remain open for future work, including: 1) creating a dataset with support for a wide range of wild flowers and plants species, with a large number of images for each plant species and development stage; 2) testing and evaluating other convolutional neural network models; 3) continuing the process of validating the application with a wide range of real users; 4) using the feedback from these users to add features to the application that enrich and facilitate its use.</w:t>
      </w:r>
    </w:p>
    <w:p w14:paraId="43489E4E" w14:textId="6B798602" w:rsidR="00753F5B" w:rsidRPr="00CE44EA" w:rsidRDefault="000E7B43" w:rsidP="000E7B43">
      <w:pPr>
        <w:pStyle w:val="Heading1"/>
        <w:numPr>
          <w:ilvl w:val="0"/>
          <w:numId w:val="0"/>
        </w:numPr>
        <w:ind w:left="432" w:hanging="432"/>
        <w:rPr>
          <w:highlight w:val="cyan"/>
        </w:rPr>
      </w:pPr>
      <w:r w:rsidRPr="0002553E">
        <w:rPr>
          <w:rFonts w:eastAsia="MS Mincho"/>
        </w:rPr>
        <w:lastRenderedPageBreak/>
        <w:t>Acknowledgment</w:t>
      </w:r>
      <w:r w:rsidR="007D2217">
        <w:rPr>
          <w:rFonts w:eastAsia="MS Mincho"/>
        </w:rPr>
        <w:t>s</w:t>
      </w:r>
    </w:p>
    <w:p w14:paraId="2CEC16D3" w14:textId="77777777" w:rsidR="000E7B43" w:rsidRPr="000E7B43" w:rsidRDefault="000E7B43" w:rsidP="000E7B43">
      <w:pPr>
        <w:pStyle w:val="IText"/>
        <w:rPr>
          <w:lang w:bidi="en-US"/>
        </w:rPr>
      </w:pPr>
      <w:r w:rsidRPr="000E7B43">
        <w:rPr>
          <w:lang w:bidi="en-US"/>
        </w:rPr>
        <w:t>J.M.L.P.C. and V.N.G.J.S. acknowledge that this work is funded by FCT/MCTES through national funds and when applicable co-funded EU funds under the project UIDB/50008/2020. P.D.G. thanks the support provided by the Center for Mechanical and Aerospace Science and Technologies (C-MAST) under project UIDB/00151/2020.</w:t>
      </w:r>
    </w:p>
    <w:p w14:paraId="29F1FB76" w14:textId="50B4EF08" w:rsidR="00753F5B" w:rsidRPr="000E7B43" w:rsidRDefault="000E7B43" w:rsidP="000E7B43">
      <w:pPr>
        <w:pStyle w:val="IText"/>
        <w:rPr>
          <w:lang w:bidi="en-US"/>
        </w:rPr>
      </w:pPr>
      <w:r w:rsidRPr="000E7B43">
        <w:rPr>
          <w:lang w:bidi="en-US"/>
        </w:rPr>
        <w:t>This is within the activities of project Montanha Viva – An intelligent prediction system for decision support in sustainability, project PD21-00009, promoted by PROMOVE program funded by Fundação La Caixa and supported by Fundação para a Ciência e a Tecnologia and BPI.</w:t>
      </w:r>
    </w:p>
    <w:p w14:paraId="52BEEA74" w14:textId="75FE7034" w:rsidR="00753F5B" w:rsidRPr="00CE44EA" w:rsidRDefault="000E7B43" w:rsidP="000E7B43">
      <w:pPr>
        <w:pStyle w:val="Heading1"/>
        <w:numPr>
          <w:ilvl w:val="0"/>
          <w:numId w:val="0"/>
        </w:numPr>
        <w:ind w:left="432" w:hanging="432"/>
        <w:rPr>
          <w:highlight w:val="cyan"/>
        </w:rPr>
      </w:pPr>
      <w:r w:rsidRPr="000E7B43">
        <w:rPr>
          <w:lang w:bidi="en-US"/>
        </w:rPr>
        <w:t>Declarations</w:t>
      </w:r>
    </w:p>
    <w:p w14:paraId="70DCBF45" w14:textId="02900E19" w:rsidR="000E7B43" w:rsidRDefault="000E7B43" w:rsidP="000E7B43">
      <w:pPr>
        <w:pStyle w:val="IText"/>
        <w:ind w:firstLine="0"/>
        <w:rPr>
          <w:lang w:bidi="en-US"/>
        </w:rPr>
      </w:pPr>
      <w:r w:rsidRPr="000E7B43">
        <w:rPr>
          <w:b/>
          <w:lang w:bidi="en-US"/>
        </w:rPr>
        <w:t>Author contribution</w:t>
      </w:r>
      <w:r w:rsidR="007D2217">
        <w:rPr>
          <w:b/>
          <w:lang w:bidi="en-US"/>
        </w:rPr>
        <w:t>s</w:t>
      </w:r>
      <w:r w:rsidRPr="000E7B43">
        <w:rPr>
          <w:b/>
          <w:lang w:bidi="en-US"/>
        </w:rPr>
        <w:t xml:space="preserve">. </w:t>
      </w:r>
      <w:r w:rsidRPr="000E7B43">
        <w:rPr>
          <w:lang w:bidi="en-US"/>
        </w:rPr>
        <w:t xml:space="preserve">Conceptualization, P.D.G., J.V; methodology, J.V; validation, P.D.G., J.M.L.P.C. and V.N.G.J.S.; formal analysis, P.D.G., J.M.L.P.C. and V.N.G.J.S.; investigation, J.V; writing—original draft preparation, J.V; writing—review and editing, P.D.G., J.M.L.P.C. and V.N.G.J.S.; supervision, J.M.L.P.C. and V.N.G.J.S.; funding acquisition, P.D.G., J.M.L.P.C. and V.N.G.J.S. All authors have read and agreed to the published version of the manuscript. </w:t>
      </w:r>
    </w:p>
    <w:p w14:paraId="0A5D845B" w14:textId="77777777" w:rsidR="000E7B43" w:rsidRPr="000E7B43" w:rsidRDefault="000E7B43" w:rsidP="000E7B43">
      <w:pPr>
        <w:pStyle w:val="IText"/>
        <w:ind w:firstLine="0"/>
        <w:rPr>
          <w:lang w:bidi="en-US"/>
        </w:rPr>
      </w:pPr>
    </w:p>
    <w:p w14:paraId="7E3F0565" w14:textId="20C15E6C" w:rsidR="00753F5B" w:rsidRPr="00CE44EA" w:rsidRDefault="000E7B43" w:rsidP="00753F5B">
      <w:pPr>
        <w:pStyle w:val="IText"/>
        <w:ind w:firstLine="0"/>
        <w:rPr>
          <w:highlight w:val="cyan"/>
        </w:rPr>
      </w:pPr>
      <w:r w:rsidRPr="000E7B43">
        <w:rPr>
          <w:b/>
          <w:lang w:bidi="en-US"/>
        </w:rPr>
        <w:t>Conflict</w:t>
      </w:r>
      <w:r w:rsidR="001B4851">
        <w:rPr>
          <w:b/>
          <w:lang w:bidi="en-US"/>
        </w:rPr>
        <w:t>s</w:t>
      </w:r>
      <w:r w:rsidRPr="000E7B43">
        <w:rPr>
          <w:b/>
          <w:lang w:bidi="en-US"/>
        </w:rPr>
        <w:t xml:space="preserve"> of interest. </w:t>
      </w:r>
      <w:r w:rsidRPr="000E7B43">
        <w:rPr>
          <w:lang w:bidi="en-US"/>
        </w:rPr>
        <w:t>The authors declare no conflict of interest.</w:t>
      </w:r>
    </w:p>
    <w:p w14:paraId="32E8D76B" w14:textId="3930CA18" w:rsidR="00753F5B" w:rsidRPr="00CE44EA" w:rsidRDefault="0027019B" w:rsidP="0027019B">
      <w:pPr>
        <w:pStyle w:val="Heading1"/>
        <w:numPr>
          <w:ilvl w:val="0"/>
          <w:numId w:val="0"/>
        </w:numPr>
        <w:ind w:left="432" w:hanging="432"/>
        <w:rPr>
          <w:highlight w:val="cyan"/>
        </w:rPr>
      </w:pPr>
      <w:r w:rsidRPr="0002553E">
        <w:rPr>
          <w:rFonts w:eastAsia="MS Mincho"/>
        </w:rPr>
        <w:t>References</w:t>
      </w:r>
    </w:p>
    <w:sdt>
      <w:sdtPr>
        <w:rPr>
          <w:lang w:bidi="en-US"/>
        </w:rPr>
        <w:tag w:val="MENDELEY_BIBLIOGRAPHY"/>
        <w:id w:val="-2071495655"/>
        <w:placeholder>
          <w:docPart w:val="F6D26DC30A637C41AF7DE50A75B1AFE7"/>
        </w:placeholder>
      </w:sdtPr>
      <w:sdtContent>
        <w:p w14:paraId="0464372E" w14:textId="77777777" w:rsidR="00AA3280" w:rsidRPr="00AA3280" w:rsidRDefault="00AA3280" w:rsidP="00AA3280">
          <w:pPr>
            <w:pStyle w:val="IBibliography"/>
            <w:numPr>
              <w:ilvl w:val="0"/>
              <w:numId w:val="0"/>
            </w:numPr>
            <w:ind w:left="360" w:hanging="360"/>
            <w:rPr>
              <w:lang w:bidi="en-US"/>
            </w:rPr>
          </w:pPr>
          <w:r w:rsidRPr="00AA3280">
            <w:rPr>
              <w:lang w:bidi="en-US"/>
            </w:rPr>
            <w:t>[1]</w:t>
          </w:r>
          <w:r w:rsidRPr="00AA3280">
            <w:rPr>
              <w:lang w:bidi="en-US"/>
            </w:rPr>
            <w:tab/>
            <w:t>Agence France-Presse, “Chain-reaction extinctions will cascade through nature: Study | Daily Sabah.” https://www.dailysabah.com/life/environment/chain-reaction-extinctions-will-cascade-through-nature-study (accessed Jan. 29, 2023).</w:t>
          </w:r>
        </w:p>
        <w:p w14:paraId="13A58434" w14:textId="77777777" w:rsidR="00AA3280" w:rsidRPr="00AA3280" w:rsidRDefault="00AA3280" w:rsidP="00AA3280">
          <w:pPr>
            <w:pStyle w:val="IBibliography"/>
            <w:numPr>
              <w:ilvl w:val="0"/>
              <w:numId w:val="0"/>
            </w:numPr>
            <w:ind w:left="360" w:hanging="360"/>
            <w:rPr>
              <w:lang w:bidi="en-US"/>
            </w:rPr>
          </w:pPr>
          <w:r w:rsidRPr="00AA3280">
            <w:rPr>
              <w:lang w:bidi="en-US"/>
            </w:rPr>
            <w:t>[2]</w:t>
          </w:r>
          <w:r w:rsidRPr="00AA3280">
            <w:rPr>
              <w:lang w:bidi="en-US"/>
            </w:rPr>
            <w:tab/>
            <w:t xml:space="preserve">L. E. Grivetti and B. M. Ogle, “Value of traditional foods in meeting macro- and micronutrient needs: the wild plant connection,” </w:t>
          </w:r>
          <w:r w:rsidRPr="00AA3280">
            <w:rPr>
              <w:i/>
              <w:iCs/>
              <w:lang w:bidi="en-US"/>
            </w:rPr>
            <w:t>Nutr Res Rev</w:t>
          </w:r>
          <w:r w:rsidRPr="00AA3280">
            <w:rPr>
              <w:lang w:bidi="en-US"/>
            </w:rPr>
            <w:t>, vol. 13, no. 1, pp. 31–46, Jun. 2000, doi: 10.1079/095442200108728990.</w:t>
          </w:r>
        </w:p>
        <w:p w14:paraId="4FCD83F9" w14:textId="77777777" w:rsidR="00AA3280" w:rsidRPr="00AA3280" w:rsidRDefault="00AA3280" w:rsidP="00AA3280">
          <w:pPr>
            <w:pStyle w:val="IBibliography"/>
            <w:numPr>
              <w:ilvl w:val="0"/>
              <w:numId w:val="0"/>
            </w:numPr>
            <w:ind w:left="360" w:hanging="360"/>
            <w:rPr>
              <w:lang w:bidi="en-US"/>
            </w:rPr>
          </w:pPr>
          <w:r w:rsidRPr="00AA3280">
            <w:rPr>
              <w:lang w:bidi="en-US"/>
            </w:rPr>
            <w:t>[3]</w:t>
          </w:r>
          <w:r w:rsidRPr="00AA3280">
            <w:rPr>
              <w:lang w:bidi="en-US"/>
            </w:rPr>
            <w:tab/>
            <w:t xml:space="preserve">E. Christaki and P. Florou-Paneri, “Aloe vera: A plant for many uses,” </w:t>
          </w:r>
          <w:r w:rsidRPr="00AA3280">
            <w:rPr>
              <w:i/>
              <w:iCs/>
              <w:lang w:bidi="en-US"/>
            </w:rPr>
            <w:t>J Food Agric Environ</w:t>
          </w:r>
          <w:r w:rsidRPr="00AA3280">
            <w:rPr>
              <w:lang w:bidi="en-US"/>
            </w:rPr>
            <w:t>, vol. 8, pp. 245–249, 2010.</w:t>
          </w:r>
        </w:p>
        <w:p w14:paraId="1A4CD36E" w14:textId="77777777" w:rsidR="00AA3280" w:rsidRPr="00AA3280" w:rsidRDefault="00AA3280" w:rsidP="00AA3280">
          <w:pPr>
            <w:pStyle w:val="IBibliography"/>
            <w:numPr>
              <w:ilvl w:val="0"/>
              <w:numId w:val="0"/>
            </w:numPr>
            <w:ind w:left="360" w:hanging="360"/>
            <w:rPr>
              <w:lang w:bidi="en-US"/>
            </w:rPr>
          </w:pPr>
          <w:r w:rsidRPr="00AA3280">
            <w:rPr>
              <w:lang w:bidi="en-US"/>
            </w:rPr>
            <w:t>[4]</w:t>
          </w:r>
          <w:r w:rsidRPr="00AA3280">
            <w:rPr>
              <w:lang w:bidi="en-US"/>
            </w:rPr>
            <w:tab/>
            <w:t>Trevor Dines, “Plantlife - A Voice for Wildflowers - Ark Wildlife UK.” https://www.arkwildlife.co.uk/blog/plantlife-a-voice-for-wildflowers/ (accessed Jan. 29, 2023).</w:t>
          </w:r>
        </w:p>
        <w:p w14:paraId="1057F2FD" w14:textId="77777777" w:rsidR="00AA3280" w:rsidRPr="00AA3280" w:rsidRDefault="00AA3280" w:rsidP="00AA3280">
          <w:pPr>
            <w:pStyle w:val="IBibliography"/>
            <w:numPr>
              <w:ilvl w:val="0"/>
              <w:numId w:val="0"/>
            </w:numPr>
            <w:ind w:left="360" w:hanging="360"/>
            <w:rPr>
              <w:lang w:bidi="en-US"/>
            </w:rPr>
          </w:pPr>
          <w:r w:rsidRPr="00AA3280">
            <w:rPr>
              <w:lang w:bidi="en-US"/>
            </w:rPr>
            <w:t>[5]</w:t>
          </w:r>
          <w:r w:rsidRPr="00AA3280">
            <w:rPr>
              <w:lang w:bidi="en-US"/>
            </w:rPr>
            <w:tab/>
            <w:t xml:space="preserve">X. Chi </w:t>
          </w:r>
          <w:r w:rsidRPr="00AA3280">
            <w:rPr>
              <w:i/>
              <w:iCs/>
              <w:lang w:bidi="en-US"/>
            </w:rPr>
            <w:t>et al.</w:t>
          </w:r>
          <w:r w:rsidRPr="00AA3280">
            <w:rPr>
              <w:lang w:bidi="en-US"/>
            </w:rPr>
            <w:t xml:space="preserve">, “Threatened medicinal plants in China: Distributions and conservation priorities,” </w:t>
          </w:r>
          <w:r w:rsidRPr="00AA3280">
            <w:rPr>
              <w:i/>
              <w:iCs/>
              <w:lang w:bidi="en-US"/>
            </w:rPr>
            <w:t>Biol Conserv</w:t>
          </w:r>
          <w:r w:rsidRPr="00AA3280">
            <w:rPr>
              <w:lang w:bidi="en-US"/>
            </w:rPr>
            <w:t>, vol. 210, Part A, pp. 89–95, Jun. 2017, doi: 10.1016/J.BIOCON.2017.04.015.</w:t>
          </w:r>
        </w:p>
        <w:p w14:paraId="19118717" w14:textId="77777777" w:rsidR="00AA3280" w:rsidRPr="00AA3280" w:rsidRDefault="00AA3280" w:rsidP="00AA3280">
          <w:pPr>
            <w:pStyle w:val="IBibliography"/>
            <w:numPr>
              <w:ilvl w:val="0"/>
              <w:numId w:val="0"/>
            </w:numPr>
            <w:ind w:left="360" w:hanging="360"/>
            <w:rPr>
              <w:lang w:bidi="en-US"/>
            </w:rPr>
          </w:pPr>
          <w:r w:rsidRPr="00AA3280">
            <w:rPr>
              <w:lang w:bidi="en-US"/>
            </w:rPr>
            <w:t>[6]</w:t>
          </w:r>
          <w:r w:rsidRPr="00AA3280">
            <w:rPr>
              <w:lang w:bidi="en-US"/>
            </w:rPr>
            <w:tab/>
            <w:t>Woodstream, “Learn The Six Plant Growth Stages.” https://www.saferbrand.com/articles/plant-growth-stages (accessed Sep. 04, 2023).</w:t>
          </w:r>
        </w:p>
        <w:p w14:paraId="50783327" w14:textId="77777777" w:rsidR="00AA3280" w:rsidRPr="00AA3280" w:rsidRDefault="00AA3280" w:rsidP="00AA3280">
          <w:pPr>
            <w:pStyle w:val="IBibliography"/>
            <w:numPr>
              <w:ilvl w:val="0"/>
              <w:numId w:val="0"/>
            </w:numPr>
            <w:ind w:left="360" w:hanging="360"/>
            <w:rPr>
              <w:lang w:bidi="en-US"/>
            </w:rPr>
          </w:pPr>
          <w:r w:rsidRPr="00AA3280">
            <w:rPr>
              <w:lang w:bidi="en-US"/>
            </w:rPr>
            <w:t>[7]</w:t>
          </w:r>
          <w:r w:rsidRPr="00AA3280">
            <w:rPr>
              <w:lang w:bidi="en-US"/>
            </w:rPr>
            <w:tab/>
            <w:t xml:space="preserve">João Videira, Pedro D. Gaspar, Vasco N. G. J. Soares, and João M. L. P. Caldeira, “Detecting and Monitoring the Development Stages of Wild Flowers and Plants using Computer Vision: Approaches, Challenges and Opportunities (in press),” </w:t>
          </w:r>
          <w:r w:rsidRPr="00AA3280">
            <w:rPr>
              <w:i/>
              <w:iCs/>
              <w:lang w:bidi="en-US"/>
            </w:rPr>
            <w:t>International Journal of Advances in Intelligent Informatics (IJAIN)</w:t>
          </w:r>
          <w:r w:rsidRPr="00AA3280">
            <w:rPr>
              <w:lang w:bidi="en-US"/>
            </w:rPr>
            <w:t>, 2023.</w:t>
          </w:r>
        </w:p>
        <w:p w14:paraId="2E4F490B" w14:textId="77777777" w:rsidR="00AA3280" w:rsidRPr="00AA3280" w:rsidRDefault="00AA3280" w:rsidP="00AA3280">
          <w:pPr>
            <w:pStyle w:val="IBibliography"/>
            <w:numPr>
              <w:ilvl w:val="0"/>
              <w:numId w:val="0"/>
            </w:numPr>
            <w:ind w:left="360" w:hanging="360"/>
            <w:rPr>
              <w:lang w:bidi="en-US"/>
            </w:rPr>
          </w:pPr>
          <w:r w:rsidRPr="00AA3280">
            <w:rPr>
              <w:lang w:bidi="en-US"/>
            </w:rPr>
            <w:t>[8]</w:t>
          </w:r>
          <w:r w:rsidRPr="00AA3280">
            <w:rPr>
              <w:lang w:bidi="en-US"/>
            </w:rPr>
            <w:tab/>
            <w:t>PEAT GmbH, “Plantix - seu médico agrícola – Apps no Google Play.” https://play.google.com/store/apps/details?id=com.peat.GartenBank&amp;hl=pt_PT&amp;gl=US (accessed Oct. 06, 2022).</w:t>
          </w:r>
        </w:p>
        <w:p w14:paraId="32B1F7B9" w14:textId="77777777" w:rsidR="00AA3280" w:rsidRPr="00AA3280" w:rsidRDefault="00AA3280" w:rsidP="00AA3280">
          <w:pPr>
            <w:pStyle w:val="IBibliography"/>
            <w:numPr>
              <w:ilvl w:val="0"/>
              <w:numId w:val="0"/>
            </w:numPr>
            <w:ind w:left="360" w:hanging="360"/>
            <w:rPr>
              <w:lang w:bidi="en-US"/>
            </w:rPr>
          </w:pPr>
          <w:r w:rsidRPr="00AA3280">
            <w:rPr>
              <w:lang w:bidi="en-US"/>
            </w:rPr>
            <w:t>[9]</w:t>
          </w:r>
          <w:r w:rsidRPr="00AA3280">
            <w:rPr>
              <w:lang w:bidi="en-US"/>
            </w:rPr>
            <w:tab/>
            <w:t>AIBY Inc., “Plantum - Identificar plantas – Apps no Google Play.” https://play.google.com/store/apps/details?id=plant.identification.flower.tree.leaf.identifier.identify.cat.dog.breed.nature&amp;hl=pt_PT&amp;gl=US (accessed Oct. 06, 2022).</w:t>
          </w:r>
        </w:p>
        <w:p w14:paraId="70794E0B" w14:textId="77777777" w:rsidR="00AA3280" w:rsidRPr="00AA3280" w:rsidRDefault="00AA3280" w:rsidP="00AA3280">
          <w:pPr>
            <w:pStyle w:val="IBibliography"/>
            <w:numPr>
              <w:ilvl w:val="0"/>
              <w:numId w:val="0"/>
            </w:numPr>
            <w:ind w:left="360" w:hanging="360"/>
            <w:rPr>
              <w:lang w:bidi="en-US"/>
            </w:rPr>
          </w:pPr>
          <w:r w:rsidRPr="00AA3280">
            <w:rPr>
              <w:lang w:bidi="en-US"/>
            </w:rPr>
            <w:t>[10]</w:t>
          </w:r>
          <w:r w:rsidRPr="00AA3280">
            <w:rPr>
              <w:lang w:bidi="en-US"/>
            </w:rPr>
            <w:tab/>
            <w:t xml:space="preserve">N. Buch, S. A. Velastin, and J. Orwell, “A review of computer vision techniques for the analysis of urban traffic,” </w:t>
          </w:r>
          <w:r w:rsidRPr="00AA3280">
            <w:rPr>
              <w:i/>
              <w:iCs/>
              <w:lang w:bidi="en-US"/>
            </w:rPr>
            <w:t>IEEE Transactions on Intelligent Transportation Systems</w:t>
          </w:r>
          <w:r w:rsidRPr="00AA3280">
            <w:rPr>
              <w:lang w:bidi="en-US"/>
            </w:rPr>
            <w:t>, vol. 12, no. 3, pp. 920–939, Sep. 2011, doi: 10.1109/TITS.2011.2119372.</w:t>
          </w:r>
        </w:p>
        <w:p w14:paraId="78B3F407" w14:textId="77777777" w:rsidR="00AA3280" w:rsidRPr="00AA3280" w:rsidRDefault="00AA3280" w:rsidP="00AA3280">
          <w:pPr>
            <w:pStyle w:val="IBibliography"/>
            <w:numPr>
              <w:ilvl w:val="0"/>
              <w:numId w:val="0"/>
            </w:numPr>
            <w:ind w:left="360" w:hanging="360"/>
            <w:rPr>
              <w:lang w:bidi="en-US"/>
            </w:rPr>
          </w:pPr>
          <w:r w:rsidRPr="00AA3280">
            <w:rPr>
              <w:lang w:bidi="en-US"/>
            </w:rPr>
            <w:t>[11]</w:t>
          </w:r>
          <w:r w:rsidRPr="00AA3280">
            <w:rPr>
              <w:lang w:bidi="en-US"/>
            </w:rPr>
            <w:tab/>
            <w:t xml:space="preserve">S. Xu, J. Wang, W. Shou, T. Ngo, A. M. Sadick, and X. Wang, “Computer Vision Techniques in Construction: A Critical Review,” </w:t>
          </w:r>
          <w:r w:rsidRPr="00AA3280">
            <w:rPr>
              <w:i/>
              <w:iCs/>
              <w:lang w:bidi="en-US"/>
            </w:rPr>
            <w:t>Archives of Computational Methods in Engineering 2020 28:5</w:t>
          </w:r>
          <w:r w:rsidRPr="00AA3280">
            <w:rPr>
              <w:lang w:bidi="en-US"/>
            </w:rPr>
            <w:t>, vol. 28, no. 5, pp. 3383–3397, Oct. 2020, doi: 10.1007/S11831-020-09504-3.</w:t>
          </w:r>
        </w:p>
        <w:p w14:paraId="2AA5B04C" w14:textId="77777777" w:rsidR="00AA3280" w:rsidRPr="00AA3280" w:rsidRDefault="00AA3280" w:rsidP="00AA3280">
          <w:pPr>
            <w:pStyle w:val="IBibliography"/>
            <w:numPr>
              <w:ilvl w:val="0"/>
              <w:numId w:val="0"/>
            </w:numPr>
            <w:ind w:left="360" w:hanging="360"/>
            <w:rPr>
              <w:lang w:bidi="en-US"/>
            </w:rPr>
          </w:pPr>
          <w:r w:rsidRPr="00AA3280">
            <w:rPr>
              <w:lang w:bidi="en-US"/>
            </w:rPr>
            <w:t>[12]</w:t>
          </w:r>
          <w:r w:rsidRPr="00AA3280">
            <w:rPr>
              <w:lang w:bidi="en-US"/>
            </w:rPr>
            <w:tab/>
            <w:t xml:space="preserve">Z. Song, Q. Chen, Z. Huang, Y. Hua, and S. Yan, “Contextualizing object detection and classification,” in </w:t>
          </w:r>
          <w:r w:rsidRPr="00AA3280">
            <w:rPr>
              <w:i/>
              <w:iCs/>
              <w:lang w:bidi="en-US"/>
            </w:rPr>
            <w:t>IEEE Transactions on Pattern Analysis and Machine Intelligence, vol. 37.</w:t>
          </w:r>
          <w:r w:rsidRPr="00AA3280">
            <w:rPr>
              <w:lang w:bidi="en-US"/>
            </w:rPr>
            <w:t>, 20015, pp. 13–27. doi: 10.1109/CVPR.2011.5995330.</w:t>
          </w:r>
        </w:p>
        <w:p w14:paraId="316921E9" w14:textId="77777777" w:rsidR="00AA3280" w:rsidRPr="00AA3280" w:rsidRDefault="00AA3280" w:rsidP="00AA3280">
          <w:pPr>
            <w:pStyle w:val="IBibliography"/>
            <w:numPr>
              <w:ilvl w:val="0"/>
              <w:numId w:val="0"/>
            </w:numPr>
            <w:ind w:left="360" w:hanging="360"/>
            <w:rPr>
              <w:lang w:bidi="en-US"/>
            </w:rPr>
          </w:pPr>
          <w:r w:rsidRPr="00AA3280">
            <w:rPr>
              <w:lang w:bidi="en-US"/>
            </w:rPr>
            <w:t>[13]</w:t>
          </w:r>
          <w:r w:rsidRPr="00AA3280">
            <w:rPr>
              <w:lang w:bidi="en-US"/>
            </w:rPr>
            <w:tab/>
            <w:t xml:space="preserve">Y. LeCun, Y. Bengio, and G. Hinton, “Deep learning,” </w:t>
          </w:r>
          <w:r w:rsidRPr="00AA3280">
            <w:rPr>
              <w:i/>
              <w:iCs/>
              <w:lang w:bidi="en-US"/>
            </w:rPr>
            <w:t>Nature</w:t>
          </w:r>
          <w:r w:rsidRPr="00AA3280">
            <w:rPr>
              <w:lang w:bidi="en-US"/>
            </w:rPr>
            <w:t>, vol. 521, no. 7553, pp. 436–444, May 2015, doi: 10.1038/nature14539.</w:t>
          </w:r>
        </w:p>
        <w:p w14:paraId="2946BA5E" w14:textId="77777777" w:rsidR="00AA3280" w:rsidRPr="00AA3280" w:rsidRDefault="00AA3280" w:rsidP="00AA3280">
          <w:pPr>
            <w:pStyle w:val="IBibliography"/>
            <w:numPr>
              <w:ilvl w:val="0"/>
              <w:numId w:val="0"/>
            </w:numPr>
            <w:ind w:left="360" w:hanging="360"/>
            <w:rPr>
              <w:lang w:bidi="en-US"/>
            </w:rPr>
          </w:pPr>
          <w:r w:rsidRPr="00AA3280">
            <w:rPr>
              <w:lang w:bidi="en-US"/>
            </w:rPr>
            <w:t>[14]</w:t>
          </w:r>
          <w:r w:rsidRPr="00AA3280">
            <w:rPr>
              <w:lang w:bidi="en-US"/>
            </w:rPr>
            <w:tab/>
            <w:t>The MathWorks Inc., “What Is Object Detection? - MATLAB &amp; Simulink.” https://www.mathworks.com/discovery/object-detection.html?s_tid=srchtitle_object%20detection_1 (accessed Dec. 26, 2022).</w:t>
          </w:r>
        </w:p>
        <w:p w14:paraId="19687002" w14:textId="77777777" w:rsidR="00AA3280" w:rsidRPr="00AA3280" w:rsidRDefault="00AA3280" w:rsidP="00AA3280">
          <w:pPr>
            <w:pStyle w:val="IBibliography"/>
            <w:numPr>
              <w:ilvl w:val="0"/>
              <w:numId w:val="0"/>
            </w:numPr>
            <w:ind w:left="360" w:hanging="360"/>
            <w:rPr>
              <w:lang w:bidi="en-US"/>
            </w:rPr>
          </w:pPr>
          <w:r w:rsidRPr="00AA3280">
            <w:rPr>
              <w:lang w:bidi="en-US"/>
            </w:rPr>
            <w:t>[15]</w:t>
          </w:r>
          <w:r w:rsidRPr="00AA3280">
            <w:rPr>
              <w:lang w:bidi="en-US"/>
            </w:rPr>
            <w:tab/>
            <w:t>A. Bochkovskiy, C.-Y. Wang, and H.-Y. M. Liao, “YOLOv4: Optimal Speed and Accuracy of Object Detection.” arXiv, 2020. doi: 10.48550/ARXIV.2004.10934.</w:t>
          </w:r>
        </w:p>
        <w:p w14:paraId="569DB79F" w14:textId="77777777" w:rsidR="00AA3280" w:rsidRPr="00AA3280" w:rsidRDefault="00AA3280" w:rsidP="00AA3280">
          <w:pPr>
            <w:pStyle w:val="IBibliography"/>
            <w:numPr>
              <w:ilvl w:val="0"/>
              <w:numId w:val="0"/>
            </w:numPr>
            <w:ind w:left="360" w:hanging="360"/>
            <w:rPr>
              <w:lang w:bidi="en-US"/>
            </w:rPr>
          </w:pPr>
          <w:r w:rsidRPr="00AA3280">
            <w:rPr>
              <w:lang w:bidi="en-US"/>
            </w:rPr>
            <w:t>[16]</w:t>
          </w:r>
          <w:r w:rsidRPr="00AA3280">
            <w:rPr>
              <w:lang w:bidi="en-US"/>
            </w:rPr>
            <w:tab/>
            <w:t xml:space="preserve">G. Li, X. Huang, J. Ai, Z. Yi, and W. Xie, “Lemon-YOLO: An efficient object detection method for lemons in the natural environment,” </w:t>
          </w:r>
          <w:r w:rsidRPr="00AA3280">
            <w:rPr>
              <w:i/>
              <w:iCs/>
              <w:lang w:bidi="en-US"/>
            </w:rPr>
            <w:t>IET Image Process</w:t>
          </w:r>
          <w:r w:rsidRPr="00AA3280">
            <w:rPr>
              <w:lang w:bidi="en-US"/>
            </w:rPr>
            <w:t>, vol. 15, no. 9, pp. 1998–2009, Mar. 2021, doi: 10.1049/ipr2.12171.</w:t>
          </w:r>
        </w:p>
        <w:p w14:paraId="7B9A1FC2" w14:textId="77777777" w:rsidR="00AA3280" w:rsidRPr="00AA3280" w:rsidRDefault="00AA3280" w:rsidP="00AA3280">
          <w:pPr>
            <w:pStyle w:val="IBibliography"/>
            <w:numPr>
              <w:ilvl w:val="0"/>
              <w:numId w:val="0"/>
            </w:numPr>
            <w:ind w:left="360" w:hanging="360"/>
            <w:rPr>
              <w:lang w:bidi="en-US"/>
            </w:rPr>
          </w:pPr>
          <w:r w:rsidRPr="00AA3280">
            <w:rPr>
              <w:lang w:bidi="en-US"/>
            </w:rPr>
            <w:t>[17]</w:t>
          </w:r>
          <w:r w:rsidRPr="00AA3280">
            <w:rPr>
              <w:lang w:bidi="en-US"/>
            </w:rPr>
            <w:tab/>
            <w:t xml:space="preserve">A. Shill and M. A. Rahman, “Plant disease detection based on YOLOv3 and YOLOv4,” </w:t>
          </w:r>
          <w:r w:rsidRPr="00AA3280">
            <w:rPr>
              <w:i/>
              <w:iCs/>
              <w:lang w:bidi="en-US"/>
            </w:rPr>
            <w:t>2021 International Conference on Automation, Control and Mechatronics for Industry 4.0, ACMI 2021</w:t>
          </w:r>
          <w:r w:rsidRPr="00AA3280">
            <w:rPr>
              <w:lang w:bidi="en-US"/>
            </w:rPr>
            <w:t>, pp. 1–6, Jul. 2021, doi: 10.1109/ACMI53878.2021.9528179.</w:t>
          </w:r>
        </w:p>
        <w:p w14:paraId="62C13CE0" w14:textId="77777777" w:rsidR="00AA3280" w:rsidRPr="00AA3280" w:rsidRDefault="00AA3280" w:rsidP="00AA3280">
          <w:pPr>
            <w:pStyle w:val="IBibliography"/>
            <w:numPr>
              <w:ilvl w:val="0"/>
              <w:numId w:val="0"/>
            </w:numPr>
            <w:ind w:left="360" w:hanging="360"/>
            <w:rPr>
              <w:lang w:bidi="en-US"/>
            </w:rPr>
          </w:pPr>
          <w:r w:rsidRPr="00AA3280">
            <w:rPr>
              <w:lang w:bidi="en-US"/>
            </w:rPr>
            <w:t>[18]</w:t>
          </w:r>
          <w:r w:rsidRPr="00AA3280">
            <w:rPr>
              <w:lang w:bidi="en-US"/>
            </w:rPr>
            <w:tab/>
            <w:t xml:space="preserve">J. Redmon, S. Divvala, R. Girshick, and A. Farhadi, “You Only Look Once: Unified, Real-Time Object Detection,” in </w:t>
          </w:r>
          <w:r w:rsidRPr="00AA3280">
            <w:rPr>
              <w:i/>
              <w:iCs/>
              <w:lang w:bidi="en-US"/>
            </w:rPr>
            <w:t>2016 IEEE Conference on Computer Vision and Pattern Recognition (CVPR)</w:t>
          </w:r>
          <w:r w:rsidRPr="00AA3280">
            <w:rPr>
              <w:lang w:bidi="en-US"/>
            </w:rPr>
            <w:t>, IEEE, Jun. 2016. doi: 10.1109/cvpr.2016.91.</w:t>
          </w:r>
        </w:p>
        <w:p w14:paraId="2A4950B1" w14:textId="77777777" w:rsidR="00AA3280" w:rsidRPr="00AA3280" w:rsidRDefault="00AA3280" w:rsidP="00AA3280">
          <w:pPr>
            <w:pStyle w:val="IBibliography"/>
            <w:numPr>
              <w:ilvl w:val="0"/>
              <w:numId w:val="0"/>
            </w:numPr>
            <w:ind w:left="360" w:hanging="360"/>
            <w:rPr>
              <w:lang w:bidi="en-US"/>
            </w:rPr>
          </w:pPr>
          <w:r w:rsidRPr="00AA3280">
            <w:rPr>
              <w:lang w:bidi="en-US"/>
            </w:rPr>
            <w:t>[19]</w:t>
          </w:r>
          <w:r w:rsidRPr="00AA3280">
            <w:rPr>
              <w:lang w:bidi="en-US"/>
            </w:rPr>
            <w:tab/>
            <w:t>J. Redmon and A. Farhadi, “YOLOv3: An Incremental Improvement,” Apr. 2018, Accessed: Aug. 21, 2023. [Online]. Available: https://arxiv.org/abs/1804.02767v1</w:t>
          </w:r>
        </w:p>
        <w:p w14:paraId="59A95EAE" w14:textId="77777777" w:rsidR="00AA3280" w:rsidRPr="00AA3280" w:rsidRDefault="00AA3280" w:rsidP="00AA3280">
          <w:pPr>
            <w:pStyle w:val="IBibliography"/>
            <w:numPr>
              <w:ilvl w:val="0"/>
              <w:numId w:val="0"/>
            </w:numPr>
            <w:ind w:left="360" w:hanging="360"/>
            <w:rPr>
              <w:lang w:bidi="en-US"/>
            </w:rPr>
          </w:pPr>
          <w:r w:rsidRPr="00AA3280">
            <w:rPr>
              <w:lang w:bidi="en-US"/>
            </w:rPr>
            <w:lastRenderedPageBreak/>
            <w:t>[20]</w:t>
          </w:r>
          <w:r w:rsidRPr="00AA3280">
            <w:rPr>
              <w:lang w:bidi="en-US"/>
            </w:rPr>
            <w:tab/>
            <w:t>The MathWorks Inc., “Anchor Boxes for Object Detection - MATLAB &amp; Simulink.” https://www.mathworks.com/help/vision/ug/anchor-boxes-for-object-detection.html (accessed Dec. 26, 2022).</w:t>
          </w:r>
        </w:p>
        <w:p w14:paraId="51A224E2" w14:textId="77777777" w:rsidR="00AA3280" w:rsidRPr="00AA3280" w:rsidRDefault="00AA3280" w:rsidP="00AA3280">
          <w:pPr>
            <w:pStyle w:val="IBibliography"/>
            <w:numPr>
              <w:ilvl w:val="0"/>
              <w:numId w:val="0"/>
            </w:numPr>
            <w:ind w:left="360" w:hanging="360"/>
            <w:rPr>
              <w:lang w:bidi="en-US"/>
            </w:rPr>
          </w:pPr>
          <w:r w:rsidRPr="00AA3280">
            <w:rPr>
              <w:lang w:bidi="en-US"/>
            </w:rPr>
            <w:t>[21]</w:t>
          </w:r>
          <w:r w:rsidRPr="00AA3280">
            <w:rPr>
              <w:lang w:bidi="en-US"/>
            </w:rPr>
            <w:tab/>
            <w:t xml:space="preserve">Q. Chen and Q. Xiong, “Garbage Classification Detection Based on Improved YOLOV4,” </w:t>
          </w:r>
          <w:r w:rsidRPr="00AA3280">
            <w:rPr>
              <w:i/>
              <w:iCs/>
              <w:lang w:bidi="en-US"/>
            </w:rPr>
            <w:t>Journal of Computer and Communications</w:t>
          </w:r>
          <w:r w:rsidRPr="00AA3280">
            <w:rPr>
              <w:lang w:bidi="en-US"/>
            </w:rPr>
            <w:t>, vol. 8, pp. 285–294, 2020, doi: 10.4236/jcc.2020.812023.</w:t>
          </w:r>
        </w:p>
        <w:p w14:paraId="546DCC9D" w14:textId="77777777" w:rsidR="00AA3280" w:rsidRPr="00AA3280" w:rsidRDefault="00AA3280" w:rsidP="00AA3280">
          <w:pPr>
            <w:pStyle w:val="IBibliography"/>
            <w:numPr>
              <w:ilvl w:val="0"/>
              <w:numId w:val="0"/>
            </w:numPr>
            <w:ind w:left="360" w:hanging="360"/>
            <w:rPr>
              <w:lang w:bidi="en-US"/>
            </w:rPr>
          </w:pPr>
          <w:r w:rsidRPr="00AA3280">
            <w:rPr>
              <w:lang w:bidi="en-US"/>
            </w:rPr>
            <w:t>[22]</w:t>
          </w:r>
          <w:r w:rsidRPr="00AA3280">
            <w:rPr>
              <w:lang w:bidi="en-US"/>
            </w:rPr>
            <w:tab/>
            <w:t xml:space="preserve">Z. Jiang, L. Zhao, S. Li, Y. Jia, and Z. Liquan, “Real-time object detection method based on improved YOLOv4-tiny,” </w:t>
          </w:r>
          <w:r w:rsidRPr="00AA3280">
            <w:rPr>
              <w:i/>
              <w:iCs/>
              <w:lang w:bidi="en-US"/>
            </w:rPr>
            <w:t>Journal of Network Intelligence</w:t>
          </w:r>
          <w:r w:rsidRPr="00AA3280">
            <w:rPr>
              <w:lang w:bidi="en-US"/>
            </w:rPr>
            <w:t>, vol. 7, no. 1, Nov. 2022, Accessed: Aug. 23, 2023. [Online]. Available: https://arxiv.org/abs/2011.04244v2</w:t>
          </w:r>
        </w:p>
        <w:p w14:paraId="134F8D10" w14:textId="77777777" w:rsidR="00AA3280" w:rsidRPr="00AA3280" w:rsidRDefault="00AA3280" w:rsidP="00AA3280">
          <w:pPr>
            <w:pStyle w:val="IBibliography"/>
            <w:numPr>
              <w:ilvl w:val="0"/>
              <w:numId w:val="0"/>
            </w:numPr>
            <w:ind w:left="360" w:hanging="360"/>
            <w:rPr>
              <w:lang w:bidi="en-US"/>
            </w:rPr>
          </w:pPr>
          <w:r w:rsidRPr="00AA3280">
            <w:rPr>
              <w:lang w:bidi="en-US"/>
            </w:rPr>
            <w:t>[23]</w:t>
          </w:r>
          <w:r w:rsidRPr="00AA3280">
            <w:rPr>
              <w:lang w:bidi="en-US"/>
            </w:rPr>
            <w:tab/>
            <w:t xml:space="preserve">L. Song </w:t>
          </w:r>
          <w:r w:rsidRPr="00AA3280">
            <w:rPr>
              <w:i/>
              <w:iCs/>
              <w:lang w:bidi="en-US"/>
            </w:rPr>
            <w:t>et al.</w:t>
          </w:r>
          <w:r w:rsidRPr="00AA3280">
            <w:rPr>
              <w:lang w:bidi="en-US"/>
            </w:rPr>
            <w:t xml:space="preserve">, “Object detection based on Yolov4-Tiny and Improved Bidirectional feature pyramid network,” </w:t>
          </w:r>
          <w:r w:rsidRPr="00AA3280">
            <w:rPr>
              <w:i/>
              <w:iCs/>
              <w:lang w:bidi="en-US"/>
            </w:rPr>
            <w:t>Journal of Physics: Conference Series 2021 International Conference on Electronic Communication, Computer Science and Technology 07/01/2022-09/01/2022 Nanchang</w:t>
          </w:r>
          <w:r w:rsidRPr="00AA3280">
            <w:rPr>
              <w:lang w:bidi="en-US"/>
            </w:rPr>
            <w:t>, vol. 2209, no. 1, Feb. 2022, doi: 10.1088/1742-6596/2209/1/012023.</w:t>
          </w:r>
        </w:p>
        <w:p w14:paraId="6DE3531C" w14:textId="77777777" w:rsidR="00AA3280" w:rsidRPr="00AA3280" w:rsidRDefault="00AA3280" w:rsidP="00AA3280">
          <w:pPr>
            <w:pStyle w:val="IBibliography"/>
            <w:numPr>
              <w:ilvl w:val="0"/>
              <w:numId w:val="0"/>
            </w:numPr>
            <w:ind w:left="360" w:hanging="360"/>
            <w:rPr>
              <w:lang w:bidi="en-US"/>
            </w:rPr>
          </w:pPr>
          <w:r w:rsidRPr="00AA3280">
            <w:rPr>
              <w:lang w:bidi="en-US"/>
            </w:rPr>
            <w:t>[24]</w:t>
          </w:r>
          <w:r w:rsidRPr="00AA3280">
            <w:rPr>
              <w:lang w:bidi="en-US"/>
            </w:rPr>
            <w:tab/>
            <w:t xml:space="preserve">W. Zhang </w:t>
          </w:r>
          <w:r w:rsidRPr="00AA3280">
            <w:rPr>
              <w:i/>
              <w:iCs/>
              <w:lang w:bidi="en-US"/>
            </w:rPr>
            <w:t>et al.</w:t>
          </w:r>
          <w:r w:rsidRPr="00AA3280">
            <w:rPr>
              <w:lang w:bidi="en-US"/>
            </w:rPr>
            <w:t xml:space="preserve">, “Airborne infrared aircraft target detection algorithm based on YOLOv4-tiny,” </w:t>
          </w:r>
          <w:r w:rsidRPr="00AA3280">
            <w:rPr>
              <w:i/>
              <w:iCs/>
              <w:lang w:bidi="en-US"/>
            </w:rPr>
            <w:t>Journal of Physics: Conference Series 2021 International Conference on Advances in Optics and Computational Sciences (ICAOCS) 2021 21-23 January 2021, Ottawa, Canada</w:t>
          </w:r>
          <w:r w:rsidRPr="00AA3280">
            <w:rPr>
              <w:lang w:bidi="en-US"/>
            </w:rPr>
            <w:t>, vol. 1865, no. 4, Apr. 2021, doi: 10.1088/1742-6596/1865/4/042007.</w:t>
          </w:r>
        </w:p>
        <w:p w14:paraId="44F85122" w14:textId="77777777" w:rsidR="00AA3280" w:rsidRPr="00AA3280" w:rsidRDefault="00AA3280" w:rsidP="00AA3280">
          <w:pPr>
            <w:pStyle w:val="IBibliography"/>
            <w:numPr>
              <w:ilvl w:val="0"/>
              <w:numId w:val="0"/>
            </w:numPr>
            <w:ind w:left="360" w:hanging="360"/>
            <w:rPr>
              <w:lang w:val="pt-BR" w:bidi="en-US"/>
            </w:rPr>
          </w:pPr>
          <w:r w:rsidRPr="00AA3280">
            <w:rPr>
              <w:lang w:val="pt-BR" w:bidi="en-US"/>
            </w:rPr>
            <w:t>[25]</w:t>
          </w:r>
          <w:r w:rsidRPr="00AA3280">
            <w:rPr>
              <w:lang w:val="pt-BR" w:bidi="en-US"/>
            </w:rPr>
            <w:tab/>
            <w:t>Ken-ichi Ueda, Nate Agrin, and Jessica Kline, “Uma comunidade para naturalistas · iNaturalist.” https://www.inaturalist.org/ (accessed Aug. 21, 2023).</w:t>
          </w:r>
        </w:p>
        <w:p w14:paraId="054D57DA" w14:textId="77777777" w:rsidR="00AA3280" w:rsidRPr="00AA3280" w:rsidRDefault="00AA3280" w:rsidP="00AA3280">
          <w:pPr>
            <w:pStyle w:val="IBibliography"/>
            <w:numPr>
              <w:ilvl w:val="0"/>
              <w:numId w:val="0"/>
            </w:numPr>
            <w:ind w:left="360" w:hanging="360"/>
            <w:rPr>
              <w:lang w:val="pt-BR" w:bidi="en-US"/>
            </w:rPr>
          </w:pPr>
          <w:r w:rsidRPr="00AA3280">
            <w:rPr>
              <w:lang w:val="pt-BR" w:bidi="en-US"/>
            </w:rPr>
            <w:t>[26]</w:t>
          </w:r>
          <w:r w:rsidRPr="00AA3280">
            <w:rPr>
              <w:lang w:val="pt-BR" w:bidi="en-US"/>
            </w:rPr>
            <w:tab/>
            <w:t>Ken-ichi Ueda, Nate Agrin, and Jessica Kline, “Uma comunidade para naturalistas · BioDiversity4All.” https://www.biodiversity4all.org/ (accessed Aug. 23, 2023).</w:t>
          </w:r>
        </w:p>
        <w:p w14:paraId="032FF927" w14:textId="77777777" w:rsidR="00AA3280" w:rsidRPr="00AA3280" w:rsidRDefault="00AA3280" w:rsidP="00AA3280">
          <w:pPr>
            <w:pStyle w:val="IBibliography"/>
            <w:numPr>
              <w:ilvl w:val="0"/>
              <w:numId w:val="0"/>
            </w:numPr>
            <w:ind w:left="360" w:hanging="360"/>
            <w:rPr>
              <w:lang w:val="pt-BR" w:bidi="en-US"/>
            </w:rPr>
          </w:pPr>
          <w:r w:rsidRPr="00AA3280">
            <w:rPr>
              <w:lang w:val="pt-BR" w:bidi="en-US"/>
            </w:rPr>
            <w:t>[27]</w:t>
          </w:r>
          <w:r w:rsidRPr="00AA3280">
            <w:rPr>
              <w:lang w:val="pt-BR" w:bidi="en-US"/>
            </w:rPr>
            <w:tab/>
            <w:t>João Videira, Pedro D. Gaspar, Vasco N. G. J. Soares, and João M. L. P. Caldeira, “MontanhaVivaApp Dataset | Kaggle.” https://www.kaggle.com/datasets/krosskrosis/montanhavivaapp-dataset (accessed Sep. 05, 2023).</w:t>
          </w:r>
        </w:p>
        <w:p w14:paraId="6275EE0F" w14:textId="77777777" w:rsidR="00AA3280" w:rsidRPr="00AA3280" w:rsidRDefault="00AA3280" w:rsidP="00AA3280">
          <w:pPr>
            <w:pStyle w:val="IBibliography"/>
            <w:numPr>
              <w:ilvl w:val="0"/>
              <w:numId w:val="0"/>
            </w:numPr>
            <w:ind w:left="360" w:hanging="360"/>
            <w:rPr>
              <w:lang w:bidi="en-US"/>
            </w:rPr>
          </w:pPr>
          <w:r w:rsidRPr="00AA3280">
            <w:rPr>
              <w:lang w:bidi="en-US"/>
            </w:rPr>
            <w:t>[28]</w:t>
          </w:r>
          <w:r w:rsidRPr="00AA3280">
            <w:rPr>
              <w:lang w:bidi="en-US"/>
            </w:rPr>
            <w:tab/>
            <w:t>Yonghye Kwon, “GitHub - developer0hye/Yolo_Label: GUI for marking bounded boxes of objects in images for training neural network YOLO.” https://github.com/developer0hye/Yolo_Label (accessed Aug. 21, 2023).</w:t>
          </w:r>
        </w:p>
        <w:p w14:paraId="613AABB0" w14:textId="2470030B" w:rsidR="00AA3280" w:rsidRPr="00AA3280" w:rsidRDefault="00AA3280" w:rsidP="00AA3280">
          <w:pPr>
            <w:pStyle w:val="IBibliography"/>
            <w:numPr>
              <w:ilvl w:val="0"/>
              <w:numId w:val="0"/>
            </w:numPr>
            <w:ind w:left="360" w:hanging="360"/>
            <w:rPr>
              <w:lang w:bidi="en-US"/>
            </w:rPr>
          </w:pPr>
          <w:r w:rsidRPr="00AA3280">
            <w:rPr>
              <w:lang w:bidi="en-US"/>
            </w:rPr>
            <w:t>[29]</w:t>
          </w:r>
          <w:r w:rsidRPr="00AA3280">
            <w:rPr>
              <w:lang w:bidi="en-US"/>
            </w:rPr>
            <w:tab/>
            <w:t>Alexey Bochkovskiy, “GitHub - AlexeyAB/darknet: YOLOv4 / Scaled-YOLOv4 / YOLO - Neural Networks for Object Detection (Windows and Linux version of Darknet).” https://github.com/AlexeyAB/darknet (accessed Aug. 21, 2023).</w:t>
          </w:r>
        </w:p>
        <w:p w14:paraId="22D9618C" w14:textId="77777777" w:rsidR="00AA3280" w:rsidRPr="00AA3280" w:rsidRDefault="00AA3280" w:rsidP="00AA3280">
          <w:pPr>
            <w:pStyle w:val="IBibliography"/>
            <w:numPr>
              <w:ilvl w:val="0"/>
              <w:numId w:val="0"/>
            </w:numPr>
            <w:ind w:left="360" w:hanging="360"/>
            <w:rPr>
              <w:lang w:bidi="en-US"/>
            </w:rPr>
          </w:pPr>
          <w:r w:rsidRPr="00AA3280">
            <w:rPr>
              <w:lang w:bidi="en-US"/>
            </w:rPr>
            <w:t>[30]</w:t>
          </w:r>
          <w:r w:rsidRPr="00AA3280">
            <w:rPr>
              <w:lang w:bidi="en-US"/>
            </w:rPr>
            <w:tab/>
            <w:t xml:space="preserve">J. A. Cook and J. Ranstam, “Overfitting,” </w:t>
          </w:r>
          <w:r w:rsidRPr="00AA3280">
            <w:rPr>
              <w:i/>
              <w:iCs/>
              <w:lang w:bidi="en-US"/>
            </w:rPr>
            <w:t>British Journal of Surgery</w:t>
          </w:r>
          <w:r w:rsidRPr="00AA3280">
            <w:rPr>
              <w:lang w:bidi="en-US"/>
            </w:rPr>
            <w:t>, vol. 103, no. 13, p. 1814, Dec. 2016, doi: 10.1002/bjs.10244.</w:t>
          </w:r>
        </w:p>
        <w:p w14:paraId="087FECD6" w14:textId="77777777" w:rsidR="00AA3280" w:rsidRPr="00AA3280" w:rsidRDefault="00AA3280" w:rsidP="00AA3280">
          <w:pPr>
            <w:pStyle w:val="IBibliography"/>
            <w:numPr>
              <w:ilvl w:val="0"/>
              <w:numId w:val="0"/>
            </w:numPr>
            <w:ind w:left="360" w:hanging="360"/>
            <w:rPr>
              <w:lang w:bidi="en-US"/>
            </w:rPr>
          </w:pPr>
          <w:r w:rsidRPr="00AA3280">
            <w:rPr>
              <w:lang w:bidi="en-US"/>
            </w:rPr>
            <w:t>[31]</w:t>
          </w:r>
          <w:r w:rsidRPr="00AA3280">
            <w:rPr>
              <w:lang w:bidi="en-US"/>
            </w:rPr>
            <w:tab/>
            <w:t xml:space="preserve">M. Decuyper, M. Stockhoff, S. Vandenberghe, al -, and X. Ying, “An Overview of Overfitting and its Solutions,” </w:t>
          </w:r>
          <w:r w:rsidRPr="00AA3280">
            <w:rPr>
              <w:i/>
              <w:iCs/>
              <w:lang w:bidi="en-US"/>
            </w:rPr>
            <w:t>J Phys Conf Ser</w:t>
          </w:r>
          <w:r w:rsidRPr="00AA3280">
            <w:rPr>
              <w:lang w:bidi="en-US"/>
            </w:rPr>
            <w:t xml:space="preserve">, vol. 1168, no. 2, p. </w:t>
          </w:r>
          <w:r w:rsidRPr="00AA3280">
            <w:rPr>
              <w:lang w:bidi="en-US"/>
            </w:rPr>
            <w:t>022022, Feb. 2019, doi: 10.1088/1742-6596/1168/2/022022.</w:t>
          </w:r>
        </w:p>
        <w:p w14:paraId="2EAD9154" w14:textId="77777777" w:rsidR="00AA3280" w:rsidRPr="00AA3280" w:rsidRDefault="00AA3280" w:rsidP="00AA3280">
          <w:pPr>
            <w:pStyle w:val="IBibliography"/>
            <w:numPr>
              <w:ilvl w:val="0"/>
              <w:numId w:val="0"/>
            </w:numPr>
            <w:ind w:left="360" w:hanging="360"/>
            <w:rPr>
              <w:lang w:bidi="en-US"/>
            </w:rPr>
          </w:pPr>
          <w:r w:rsidRPr="00AA3280">
            <w:rPr>
              <w:lang w:bidi="en-US"/>
            </w:rPr>
            <w:t>[32]</w:t>
          </w:r>
          <w:r w:rsidRPr="00AA3280">
            <w:rPr>
              <w:lang w:bidi="en-US"/>
            </w:rPr>
            <w:tab/>
            <w:t>L. Prechelt, “Early Stopping - But When?,” pp. 55–69, 1998, doi: 10.1007/3-540-49430-8_3.</w:t>
          </w:r>
        </w:p>
        <w:p w14:paraId="53AD1736" w14:textId="77777777" w:rsidR="00AA3280" w:rsidRPr="00AA3280" w:rsidRDefault="00AA3280" w:rsidP="00AA3280">
          <w:pPr>
            <w:pStyle w:val="IBibliography"/>
            <w:numPr>
              <w:ilvl w:val="0"/>
              <w:numId w:val="0"/>
            </w:numPr>
            <w:ind w:left="360" w:hanging="360"/>
            <w:rPr>
              <w:lang w:bidi="en-US"/>
            </w:rPr>
          </w:pPr>
          <w:r w:rsidRPr="00AA3280">
            <w:rPr>
              <w:lang w:bidi="en-US"/>
            </w:rPr>
            <w:t>[33]</w:t>
          </w:r>
          <w:r w:rsidRPr="00AA3280">
            <w:rPr>
              <w:lang w:bidi="en-US"/>
            </w:rPr>
            <w:tab/>
            <w:t>The Interaction Design Foundation, “What is User Centered Design?” https://www.interaction-design.org/literature/topics/user-centered-design (accessed Sep. 08, 2023).</w:t>
          </w:r>
        </w:p>
        <w:p w14:paraId="32604856" w14:textId="77777777" w:rsidR="00AA3280" w:rsidRPr="00AA3280" w:rsidRDefault="00AA3280" w:rsidP="00AA3280">
          <w:pPr>
            <w:pStyle w:val="IBibliography"/>
            <w:numPr>
              <w:ilvl w:val="0"/>
              <w:numId w:val="0"/>
            </w:numPr>
            <w:ind w:left="360" w:hanging="360"/>
            <w:rPr>
              <w:lang w:bidi="en-US"/>
            </w:rPr>
          </w:pPr>
          <w:r w:rsidRPr="00AA3280">
            <w:rPr>
              <w:lang w:bidi="en-US"/>
            </w:rPr>
            <w:t>[34]</w:t>
          </w:r>
          <w:r w:rsidRPr="00AA3280">
            <w:rPr>
              <w:lang w:bidi="en-US"/>
            </w:rPr>
            <w:tab/>
            <w:t>Eastern Peak, “Iterative Development.” https://easternpeak.com/definition/iterative-development/ (accessed Sep. 08, 2023).</w:t>
          </w:r>
        </w:p>
        <w:p w14:paraId="32C3DD4A" w14:textId="77777777" w:rsidR="00AA3280" w:rsidRPr="00AA3280" w:rsidRDefault="00AA3280" w:rsidP="00AA3280">
          <w:pPr>
            <w:pStyle w:val="IBibliography"/>
            <w:numPr>
              <w:ilvl w:val="0"/>
              <w:numId w:val="0"/>
            </w:numPr>
            <w:ind w:left="360" w:hanging="360"/>
            <w:rPr>
              <w:lang w:bidi="en-US"/>
            </w:rPr>
          </w:pPr>
          <w:r w:rsidRPr="00AA3280">
            <w:rPr>
              <w:lang w:bidi="en-US"/>
            </w:rPr>
            <w:t>[35]</w:t>
          </w:r>
          <w:r w:rsidRPr="00AA3280">
            <w:rPr>
              <w:lang w:bidi="en-US"/>
            </w:rPr>
            <w:tab/>
            <w:t>Matt Rae, “What is Adobe XD and What is it Used for?” https://www.adobe.com/products/xd/learn/get-started/what-is-adobe-xd-used-for.html (accessed Sep. 08, 2023).</w:t>
          </w:r>
        </w:p>
        <w:p w14:paraId="1F0D35C1" w14:textId="77777777" w:rsidR="00AA3280" w:rsidRPr="00AA3280" w:rsidRDefault="00AA3280" w:rsidP="00AA3280">
          <w:pPr>
            <w:pStyle w:val="IBibliography"/>
            <w:numPr>
              <w:ilvl w:val="0"/>
              <w:numId w:val="0"/>
            </w:numPr>
            <w:ind w:left="360" w:hanging="360"/>
            <w:rPr>
              <w:lang w:bidi="en-US"/>
            </w:rPr>
          </w:pPr>
          <w:r w:rsidRPr="00AA3280">
            <w:rPr>
              <w:lang w:bidi="en-US"/>
            </w:rPr>
            <w:t>[36]</w:t>
          </w:r>
          <w:r w:rsidRPr="00AA3280">
            <w:rPr>
              <w:lang w:bidi="en-US"/>
            </w:rPr>
            <w:tab/>
            <w:t>Pavel Gorbachenko, “Functional vs Non-Functional Requirements | Enkonix.” https://enkonix.com/blog/functional-requirements-vs-non-functional/ (accessed Sep. 08, 2023).</w:t>
          </w:r>
        </w:p>
        <w:p w14:paraId="58D3E6BB" w14:textId="77777777" w:rsidR="00AA3280" w:rsidRPr="00AA3280" w:rsidRDefault="00AA3280" w:rsidP="00AA3280">
          <w:pPr>
            <w:pStyle w:val="IBibliography"/>
            <w:numPr>
              <w:ilvl w:val="0"/>
              <w:numId w:val="0"/>
            </w:numPr>
            <w:ind w:left="360" w:hanging="360"/>
            <w:rPr>
              <w:lang w:bidi="en-US"/>
            </w:rPr>
          </w:pPr>
          <w:r w:rsidRPr="00AA3280">
            <w:rPr>
              <w:lang w:bidi="en-US"/>
            </w:rPr>
            <w:t>[37]</w:t>
          </w:r>
          <w:r w:rsidRPr="00AA3280">
            <w:rPr>
              <w:lang w:bidi="en-US"/>
            </w:rPr>
            <w:tab/>
            <w:t>IBM, “Use-case diagrams - IBM Documentation.” https://www.ibm.com/docs/en/rational-soft-arch/9.6.1?topic=diagrams-use-case (accessed Sep. 08, 2023).</w:t>
          </w:r>
        </w:p>
        <w:p w14:paraId="544787EC" w14:textId="77777777" w:rsidR="00AA3280" w:rsidRPr="00AA3280" w:rsidRDefault="00AA3280" w:rsidP="00AA3280">
          <w:pPr>
            <w:pStyle w:val="IBibliography"/>
            <w:numPr>
              <w:ilvl w:val="0"/>
              <w:numId w:val="0"/>
            </w:numPr>
            <w:ind w:left="360" w:hanging="360"/>
            <w:rPr>
              <w:lang w:bidi="en-US"/>
            </w:rPr>
          </w:pPr>
          <w:r w:rsidRPr="00AA3280">
            <w:rPr>
              <w:lang w:bidi="en-US"/>
            </w:rPr>
            <w:t>[38]</w:t>
          </w:r>
          <w:r w:rsidRPr="00AA3280">
            <w:rPr>
              <w:lang w:bidi="en-US"/>
            </w:rPr>
            <w:tab/>
            <w:t>Google and JetBrains, “Android Studio &amp; App Tools - Android Developers.” https://developer.android.com/studio (accessed Sep. 08, 2023).</w:t>
          </w:r>
        </w:p>
        <w:p w14:paraId="57364977" w14:textId="77777777" w:rsidR="00AA3280" w:rsidRPr="00AA3280" w:rsidRDefault="00AA3280" w:rsidP="00AA3280">
          <w:pPr>
            <w:pStyle w:val="IBibliography"/>
            <w:numPr>
              <w:ilvl w:val="0"/>
              <w:numId w:val="0"/>
            </w:numPr>
            <w:ind w:left="360" w:hanging="360"/>
            <w:rPr>
              <w:lang w:bidi="en-US"/>
            </w:rPr>
          </w:pPr>
          <w:r w:rsidRPr="00AA3280">
            <w:rPr>
              <w:lang w:bidi="en-US"/>
            </w:rPr>
            <w:t>[39]</w:t>
          </w:r>
          <w:r w:rsidRPr="00AA3280">
            <w:rPr>
              <w:lang w:bidi="en-US"/>
            </w:rPr>
            <w:tab/>
            <w:t>D. Richard Hipp, “SQLite.” https://www.sqlite.org/index.html (accessed Sep. 08, 2023).</w:t>
          </w:r>
        </w:p>
        <w:p w14:paraId="58AD472D" w14:textId="77777777" w:rsidR="00AA3280" w:rsidRPr="00AA3280" w:rsidRDefault="00AA3280" w:rsidP="00AA3280">
          <w:pPr>
            <w:pStyle w:val="IBibliography"/>
            <w:numPr>
              <w:ilvl w:val="0"/>
              <w:numId w:val="0"/>
            </w:numPr>
            <w:ind w:left="360" w:hanging="360"/>
            <w:rPr>
              <w:lang w:bidi="en-US"/>
            </w:rPr>
          </w:pPr>
          <w:r w:rsidRPr="00AA3280">
            <w:rPr>
              <w:lang w:bidi="en-US"/>
            </w:rPr>
            <w:t>[40]</w:t>
          </w:r>
          <w:r w:rsidRPr="00AA3280">
            <w:rPr>
              <w:lang w:bidi="en-US"/>
            </w:rPr>
            <w:tab/>
            <w:t>Armin Ronacher, “Welcome to Flask.” https://flask.palletsprojects.com/en/2.3.x/ (accessed Sep. 08, 2023).</w:t>
          </w:r>
        </w:p>
        <w:p w14:paraId="0A90673D" w14:textId="77777777" w:rsidR="00AA3280" w:rsidRPr="00AA3280" w:rsidRDefault="00AA3280" w:rsidP="00AA3280">
          <w:pPr>
            <w:pStyle w:val="IBibliography"/>
            <w:numPr>
              <w:ilvl w:val="0"/>
              <w:numId w:val="0"/>
            </w:numPr>
            <w:ind w:left="360" w:hanging="360"/>
            <w:rPr>
              <w:lang w:val="pt-BR" w:bidi="en-US"/>
            </w:rPr>
          </w:pPr>
          <w:r w:rsidRPr="00AA3280">
            <w:rPr>
              <w:lang w:val="pt-BR" w:bidi="en-US"/>
            </w:rPr>
            <w:t>[41]</w:t>
          </w:r>
          <w:r w:rsidRPr="00AA3280">
            <w:rPr>
              <w:lang w:val="pt-BR" w:bidi="en-US"/>
            </w:rPr>
            <w:tab/>
            <w:t>João Videira, Pedro D. Gaspar, Vasco N. G. J. Soares, and João M. L. P. Caldeira, “MontanhaVivaApp – Google Drive.” https://drive.google.com/drive/u/2/folders/1FX6pwvDgV2lN9u3EwtH66DhPunIPJ3AT (accessed Aug. 24, 2023).</w:t>
          </w:r>
        </w:p>
        <w:p w14:paraId="60D53320" w14:textId="77777777" w:rsidR="00AA3280" w:rsidRPr="00AA3280" w:rsidRDefault="00AA3280" w:rsidP="00AA3280">
          <w:pPr>
            <w:pStyle w:val="IBibliography"/>
            <w:numPr>
              <w:ilvl w:val="0"/>
              <w:numId w:val="0"/>
            </w:numPr>
            <w:ind w:left="360" w:hanging="360"/>
            <w:rPr>
              <w:lang w:bidi="en-US"/>
            </w:rPr>
          </w:pPr>
          <w:r w:rsidRPr="00AA3280">
            <w:rPr>
              <w:lang w:bidi="en-US"/>
            </w:rPr>
            <w:t>[42]</w:t>
          </w:r>
          <w:r w:rsidRPr="00AA3280">
            <w:rPr>
              <w:lang w:bidi="en-US"/>
            </w:rPr>
            <w:tab/>
            <w:t>Việt Hùng, “GitHub - hunglc007/tensorflow-yolov4-tflite: YOLOv4, YOLOv4-tiny, YOLOv3, YOLOv3-tiny Implemented in Tensorflow 2.0, Android. Convert YOLO v4 .weights tensorflow, tensorrt and tflite.” https://github.com/hunglc007/tensorflow-yolov4-tflite (accessed Aug. 21, 2023).</w:t>
          </w:r>
        </w:p>
        <w:p w14:paraId="6E1733A8" w14:textId="77777777" w:rsidR="00AA3280" w:rsidRPr="00AA3280" w:rsidRDefault="00AA3280" w:rsidP="00AA3280">
          <w:pPr>
            <w:pStyle w:val="IBibliography"/>
            <w:numPr>
              <w:ilvl w:val="0"/>
              <w:numId w:val="0"/>
            </w:numPr>
            <w:ind w:left="360" w:hanging="360"/>
            <w:rPr>
              <w:lang w:val="pt-BR" w:bidi="en-US"/>
            </w:rPr>
          </w:pPr>
          <w:r w:rsidRPr="00AA3280">
            <w:rPr>
              <w:lang w:val="pt-BR" w:bidi="en-US"/>
            </w:rPr>
            <w:t>[43]</w:t>
          </w:r>
          <w:r w:rsidRPr="00AA3280">
            <w:rPr>
              <w:lang w:val="pt-BR" w:bidi="en-US"/>
            </w:rPr>
            <w:tab/>
            <w:t>João Videira, Pedro D. Gaspar, Vasco N. G. J. Soares, and João M. L. P. Caldeira, “videira202011/MontanhaVivaApp.” https://github.com/videira202011/MontanhaVivaApp (accessed Sep. 04, 2023).</w:t>
          </w:r>
        </w:p>
        <w:p w14:paraId="0B25967E" w14:textId="77777777" w:rsidR="00AA3280" w:rsidRPr="00AA3280" w:rsidRDefault="00AA3280" w:rsidP="00AA3280">
          <w:pPr>
            <w:pStyle w:val="IBibliography"/>
            <w:numPr>
              <w:ilvl w:val="0"/>
              <w:numId w:val="0"/>
            </w:numPr>
            <w:ind w:left="360" w:hanging="360"/>
            <w:rPr>
              <w:lang w:bidi="en-US"/>
            </w:rPr>
          </w:pPr>
          <w:r w:rsidRPr="00AA3280">
            <w:rPr>
              <w:lang w:bidi="en-US"/>
            </w:rPr>
            <w:t>[44]</w:t>
          </w:r>
          <w:r w:rsidRPr="00AA3280">
            <w:rPr>
              <w:lang w:bidi="en-US"/>
            </w:rPr>
            <w:tab/>
            <w:t>Oracle, “Creating and Using Packages (The Java</w:t>
          </w:r>
          <w:r w:rsidRPr="00AA3280">
            <w:rPr>
              <w:vertAlign w:val="superscript"/>
              <w:lang w:bidi="en-US"/>
            </w:rPr>
            <w:t>TM</w:t>
          </w:r>
          <w:r w:rsidRPr="00AA3280">
            <w:rPr>
              <w:lang w:bidi="en-US"/>
            </w:rPr>
            <w:t xml:space="preserve"> Tutorials &gt; Learning the Java Language &gt; Packages).” https://docs.oracle.com/javase/tutorial/java/package/packages.html (accessed Sep. 05, 2023).</w:t>
          </w:r>
        </w:p>
        <w:p w14:paraId="3C0B06D0" w14:textId="77777777" w:rsidR="00AA3280" w:rsidRPr="00AA3280" w:rsidRDefault="00AA3280" w:rsidP="00AA3280">
          <w:pPr>
            <w:pStyle w:val="IBibliography"/>
            <w:numPr>
              <w:ilvl w:val="0"/>
              <w:numId w:val="0"/>
            </w:numPr>
            <w:ind w:left="360" w:hanging="360"/>
            <w:rPr>
              <w:lang w:bidi="en-US"/>
            </w:rPr>
          </w:pPr>
          <w:r w:rsidRPr="00AA3280">
            <w:rPr>
              <w:lang w:bidi="en-US"/>
            </w:rPr>
            <w:t> </w:t>
          </w:r>
        </w:p>
      </w:sdtContent>
    </w:sdt>
    <w:p w14:paraId="5CC9CA79" w14:textId="6E16BA44" w:rsidR="00D464E6" w:rsidRPr="00CE44EA" w:rsidRDefault="00D464E6" w:rsidP="00753F5B">
      <w:pPr>
        <w:pStyle w:val="IBibliography"/>
        <w:numPr>
          <w:ilvl w:val="0"/>
          <w:numId w:val="0"/>
        </w:numPr>
        <w:ind w:left="360" w:hanging="360"/>
        <w:rPr>
          <w:highlight w:val="cyan"/>
        </w:rPr>
      </w:pPr>
    </w:p>
    <w:sectPr w:rsidR="00D464E6" w:rsidRPr="00CE44EA">
      <w:headerReference w:type="even" r:id="rId42"/>
      <w:type w:val="continuous"/>
      <w:pgSz w:w="11906" w:h="16838" w:code="9"/>
      <w:pgMar w:top="1644" w:right="1077" w:bottom="1134" w:left="1304" w:header="936" w:footer="720" w:gutter="0"/>
      <w:cols w:num="2"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8CB050" w14:textId="77777777" w:rsidR="00602A28" w:rsidRDefault="00602A28">
      <w:r>
        <w:separator/>
      </w:r>
    </w:p>
    <w:p w14:paraId="5054B0CC" w14:textId="77777777" w:rsidR="00602A28" w:rsidRDefault="00602A28"/>
  </w:endnote>
  <w:endnote w:type="continuationSeparator" w:id="0">
    <w:p w14:paraId="55723D80" w14:textId="77777777" w:rsidR="00602A28" w:rsidRDefault="00602A28">
      <w:r>
        <w:continuationSeparator/>
      </w:r>
    </w:p>
    <w:p w14:paraId="1AAE2A4C" w14:textId="77777777" w:rsidR="00602A28" w:rsidRDefault="00602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D3966" w14:textId="77777777" w:rsidR="00602A28" w:rsidRDefault="00602A28">
      <w:r>
        <w:separator/>
      </w:r>
    </w:p>
    <w:p w14:paraId="2DDFF87D" w14:textId="77777777" w:rsidR="00602A28" w:rsidRDefault="00602A28"/>
  </w:footnote>
  <w:footnote w:type="continuationSeparator" w:id="0">
    <w:p w14:paraId="0B7A0F1E" w14:textId="77777777" w:rsidR="00602A28" w:rsidRDefault="00602A28">
      <w:r>
        <w:continuationSeparator/>
      </w:r>
    </w:p>
    <w:p w14:paraId="64A2A346" w14:textId="77777777" w:rsidR="00602A28" w:rsidRDefault="00602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976F8" w14:textId="37015B38" w:rsidR="009217B0" w:rsidRDefault="009217B0">
    <w:pPr>
      <w:pStyle w:val="Header"/>
      <w:tabs>
        <w:tab w:val="left" w:pos="567"/>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ab/>
      <w:t>Informatica 23 (1999) xxx–yyy</w:t>
    </w:r>
    <w:r>
      <w:rPr>
        <w:rStyle w:val="PageNumber"/>
      </w:rPr>
      <w:tab/>
    </w:r>
    <w:r>
      <w:rPr>
        <w:rStyle w:val="PageNumber"/>
      </w:rPr>
      <w:tab/>
    </w:r>
    <w:r>
      <w:rPr>
        <w:rStyle w:val="PageNumber"/>
      </w:rPr>
      <w:fldChar w:fldCharType="begin"/>
    </w:r>
    <w:r>
      <w:rPr>
        <w:rStyle w:val="PageNumber"/>
      </w:rPr>
      <w:instrText xml:space="preserve"> AUTHOR  \* MERGEFORMAT </w:instrText>
    </w:r>
    <w:r>
      <w:rPr>
        <w:rStyle w:val="PageNumber"/>
      </w:rPr>
      <w:fldChar w:fldCharType="separate"/>
    </w:r>
    <w:r w:rsidR="009F3D95">
      <w:rPr>
        <w:rStyle w:val="PageNumber"/>
        <w:noProof/>
      </w:rPr>
      <w:t>Microsoft Office User</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845B6" w14:textId="7CDC3EE7" w:rsidR="009217B0" w:rsidRDefault="009217B0" w:rsidP="00572FC4">
    <w:pPr>
      <w:pStyle w:val="Header"/>
      <w:tabs>
        <w:tab w:val="clear" w:pos="4153"/>
        <w:tab w:val="clear" w:pos="8306"/>
        <w:tab w:val="left" w:pos="0"/>
        <w:tab w:val="right" w:pos="9072"/>
        <w:tab w:val="right" w:pos="9498"/>
      </w:tabs>
    </w:pPr>
    <w:r w:rsidRPr="00572FC4">
      <w:rPr>
        <w:rStyle w:val="PageNumber"/>
        <w:sz w:val="18"/>
        <w:szCs w:val="18"/>
      </w:rPr>
      <w:fldChar w:fldCharType="begin"/>
    </w:r>
    <w:r w:rsidRPr="00572FC4">
      <w:rPr>
        <w:rStyle w:val="PageNumber"/>
        <w:sz w:val="18"/>
        <w:szCs w:val="18"/>
      </w:rPr>
      <w:instrText xml:space="preserve"> TITLE  \* MERGEFORMAT </w:instrText>
    </w:r>
    <w:r w:rsidRPr="00572FC4">
      <w:rPr>
        <w:rStyle w:val="PageNumber"/>
        <w:sz w:val="18"/>
        <w:szCs w:val="18"/>
      </w:rPr>
      <w:fldChar w:fldCharType="separate"/>
    </w:r>
    <w:r w:rsidR="009F3D95">
      <w:rPr>
        <w:rStyle w:val="PageNumber"/>
        <w:sz w:val="18"/>
        <w:szCs w:val="18"/>
      </w:rPr>
      <w:t>Enter short title in File/Properties/Summary</w:t>
    </w:r>
    <w:r w:rsidRPr="00572FC4">
      <w:rPr>
        <w:rStyle w:val="PageNumber"/>
        <w:sz w:val="18"/>
        <w:szCs w:val="18"/>
      </w:rPr>
      <w:fldChar w:fldCharType="end"/>
    </w:r>
    <w:r w:rsidRPr="00572FC4">
      <w:rPr>
        <w:rStyle w:val="PageNumber"/>
        <w:sz w:val="18"/>
        <w:szCs w:val="18"/>
      </w:rPr>
      <w:tab/>
      <w:t xml:space="preserve">Informatica </w:t>
    </w:r>
    <w:r w:rsidR="00BE0144">
      <w:rPr>
        <w:rStyle w:val="PageNumber"/>
        <w:b/>
        <w:sz w:val="18"/>
        <w:szCs w:val="18"/>
      </w:rPr>
      <w:fldChar w:fldCharType="begin"/>
    </w:r>
    <w:r w:rsidR="00BE0144">
      <w:rPr>
        <w:rStyle w:val="PageNumber"/>
        <w:b/>
        <w:sz w:val="18"/>
        <w:szCs w:val="18"/>
      </w:rPr>
      <w:instrText xml:space="preserve"> DOCPROPERTY  Letnik  \* MERGEFORMAT </w:instrText>
    </w:r>
    <w:r w:rsidR="00BE0144">
      <w:rPr>
        <w:rStyle w:val="PageNumber"/>
        <w:b/>
        <w:sz w:val="18"/>
        <w:szCs w:val="18"/>
      </w:rPr>
      <w:fldChar w:fldCharType="separate"/>
    </w:r>
    <w:r w:rsidR="009F3D95">
      <w:rPr>
        <w:rStyle w:val="PageNumber"/>
        <w:b/>
        <w:sz w:val="18"/>
        <w:szCs w:val="18"/>
      </w:rPr>
      <w:t>46</w:t>
    </w:r>
    <w:r w:rsidR="00BE0144">
      <w:rPr>
        <w:rStyle w:val="PageNumber"/>
        <w:b/>
        <w:sz w:val="18"/>
        <w:szCs w:val="18"/>
      </w:rPr>
      <w:fldChar w:fldCharType="end"/>
    </w:r>
    <w:r w:rsidRPr="00572FC4">
      <w:rPr>
        <w:rStyle w:val="PageNumber"/>
        <w:sz w:val="18"/>
        <w:szCs w:val="18"/>
      </w:rPr>
      <w:t xml:space="preserve"> (</w:t>
    </w:r>
    <w:r w:rsidR="00BE0144">
      <w:rPr>
        <w:rStyle w:val="PageNumber"/>
        <w:sz w:val="18"/>
        <w:szCs w:val="18"/>
      </w:rPr>
      <w:fldChar w:fldCharType="begin"/>
    </w:r>
    <w:r w:rsidR="00BE0144">
      <w:rPr>
        <w:rStyle w:val="PageNumber"/>
        <w:sz w:val="18"/>
        <w:szCs w:val="18"/>
      </w:rPr>
      <w:instrText xml:space="preserve"> DOCPROPERTY  Leto  \* MERGEFORMAT </w:instrText>
    </w:r>
    <w:r w:rsidR="00BE0144">
      <w:rPr>
        <w:rStyle w:val="PageNumber"/>
        <w:sz w:val="18"/>
        <w:szCs w:val="18"/>
      </w:rPr>
      <w:fldChar w:fldCharType="separate"/>
    </w:r>
    <w:r w:rsidR="009F3D95">
      <w:rPr>
        <w:rStyle w:val="PageNumber"/>
        <w:sz w:val="18"/>
        <w:szCs w:val="18"/>
      </w:rPr>
      <w:t>2022</w:t>
    </w:r>
    <w:r w:rsidR="00BE0144">
      <w:rPr>
        <w:rStyle w:val="PageNumber"/>
        <w:sz w:val="18"/>
        <w:szCs w:val="18"/>
      </w:rPr>
      <w:fldChar w:fldCharType="end"/>
    </w:r>
    <w:r w:rsidRPr="00572FC4">
      <w:rPr>
        <w:rStyle w:val="PageNumber"/>
        <w:sz w:val="18"/>
        <w:szCs w:val="18"/>
      </w:rPr>
      <w:t xml:space="preserve">) </w:t>
    </w:r>
    <w:r w:rsidR="00572FC4">
      <w:rPr>
        <w:rStyle w:val="PageNumber"/>
        <w:sz w:val="18"/>
        <w:szCs w:val="18"/>
      </w:rPr>
      <w:fldChar w:fldCharType="begin"/>
    </w:r>
    <w:r w:rsidR="00572FC4">
      <w:rPr>
        <w:rStyle w:val="PageNumber"/>
        <w:sz w:val="18"/>
        <w:szCs w:val="18"/>
      </w:rPr>
      <w:instrText xml:space="preserve"> DOCPROPERTY  pageF  \* MERGEFORMAT </w:instrText>
    </w:r>
    <w:r w:rsidR="00572FC4">
      <w:rPr>
        <w:rStyle w:val="PageNumber"/>
        <w:sz w:val="18"/>
        <w:szCs w:val="18"/>
      </w:rPr>
      <w:fldChar w:fldCharType="separate"/>
    </w:r>
    <w:r w:rsidR="009F3D95">
      <w:rPr>
        <w:rStyle w:val="PageNumber"/>
        <w:sz w:val="18"/>
        <w:szCs w:val="18"/>
      </w:rPr>
      <w:t>501</w:t>
    </w:r>
    <w:r w:rsidR="00572FC4">
      <w:rPr>
        <w:rStyle w:val="PageNumber"/>
        <w:sz w:val="18"/>
        <w:szCs w:val="18"/>
      </w:rPr>
      <w:fldChar w:fldCharType="end"/>
    </w:r>
    <w:r w:rsidRPr="00572FC4">
      <w:rPr>
        <w:rStyle w:val="PageNumber"/>
        <w:sz w:val="18"/>
        <w:szCs w:val="18"/>
      </w:rPr>
      <w:t>–</w:t>
    </w:r>
    <w:r w:rsidR="00572FC4">
      <w:rPr>
        <w:rStyle w:val="PageNumber"/>
        <w:sz w:val="18"/>
        <w:szCs w:val="18"/>
      </w:rPr>
      <w:fldChar w:fldCharType="begin"/>
    </w:r>
    <w:r w:rsidR="00572FC4">
      <w:rPr>
        <w:rStyle w:val="PageNumber"/>
        <w:sz w:val="18"/>
        <w:szCs w:val="18"/>
      </w:rPr>
      <w:instrText xml:space="preserve"> DOCPROPERTY  pageL  \* MERGEFORMAT </w:instrText>
    </w:r>
    <w:r w:rsidR="00572FC4">
      <w:rPr>
        <w:rStyle w:val="PageNumber"/>
        <w:sz w:val="18"/>
        <w:szCs w:val="18"/>
      </w:rPr>
      <w:fldChar w:fldCharType="separate"/>
    </w:r>
    <w:r w:rsidR="009F3D95">
      <w:rPr>
        <w:rStyle w:val="PageNumber"/>
        <w:sz w:val="18"/>
        <w:szCs w:val="18"/>
      </w:rPr>
      <w:t>505</w:t>
    </w:r>
    <w:r w:rsidR="00572FC4">
      <w:rPr>
        <w:rStyle w:val="PageNumber"/>
        <w:sz w:val="18"/>
        <w:szCs w:val="18"/>
      </w:rPr>
      <w:fldChar w:fldCharType="end"/>
    </w:r>
    <w:r w:rsidR="00572FC4">
      <w:rPr>
        <w:rStyle w:val="PageNumber"/>
      </w:rPr>
      <w:tab/>
    </w:r>
    <w:r w:rsidR="00572FC4" w:rsidRPr="00572FC4">
      <w:rPr>
        <w:rStyle w:val="PageNumber"/>
        <w:b/>
        <w:bCs/>
      </w:rPr>
      <w:fldChar w:fldCharType="begin"/>
    </w:r>
    <w:r w:rsidR="00572FC4" w:rsidRPr="00572FC4">
      <w:rPr>
        <w:rStyle w:val="PageNumber"/>
        <w:b/>
        <w:bCs/>
      </w:rPr>
      <w:instrText xml:space="preserve"> PAGE   \* MERGEFORMAT </w:instrText>
    </w:r>
    <w:r w:rsidR="00572FC4" w:rsidRPr="00572FC4">
      <w:rPr>
        <w:rStyle w:val="PageNumber"/>
        <w:b/>
        <w:bCs/>
      </w:rPr>
      <w:fldChar w:fldCharType="separate"/>
    </w:r>
    <w:r w:rsidR="00572FC4" w:rsidRPr="00572FC4">
      <w:rPr>
        <w:rStyle w:val="PageNumber"/>
        <w:b/>
        <w:bCs/>
        <w:noProof/>
      </w:rPr>
      <w:t>502</w:t>
    </w:r>
    <w:r w:rsidR="00572FC4" w:rsidRPr="00572FC4">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6FB7" w14:textId="7D64B8E2" w:rsidR="009217B0" w:rsidRDefault="00875C0A" w:rsidP="005636B8">
    <w:pPr>
      <w:pStyle w:val="Header"/>
      <w:tabs>
        <w:tab w:val="clear" w:pos="4153"/>
        <w:tab w:val="clear" w:pos="8306"/>
        <w:tab w:val="right" w:pos="9072"/>
        <w:tab w:val="right" w:pos="9498"/>
      </w:tabs>
      <w:ind w:firstLine="0"/>
      <w:rPr>
        <w:sz w:val="18"/>
        <w:lang w:val="sl-SI"/>
      </w:rPr>
    </w:pPr>
    <w:r w:rsidRPr="009B4332">
      <w:rPr>
        <w:sz w:val="18"/>
        <w:szCs w:val="18"/>
        <w:lang w:val="sl-SI"/>
      </w:rPr>
      <w:t>https://doi.org/10.31449/inf.v</w:t>
    </w:r>
    <w:r w:rsidRPr="009B4332">
      <w:rPr>
        <w:sz w:val="18"/>
        <w:szCs w:val="18"/>
        <w:lang w:val="sl-SI"/>
      </w:rPr>
      <w:fldChar w:fldCharType="begin"/>
    </w:r>
    <w:r w:rsidRPr="009B4332">
      <w:rPr>
        <w:sz w:val="18"/>
        <w:szCs w:val="18"/>
        <w:lang w:val="sl-SI"/>
      </w:rPr>
      <w:instrText xml:space="preserve"> DOCPROPERTY  Letnik  \* MERGEFORMAT </w:instrText>
    </w:r>
    <w:r w:rsidRPr="009B4332">
      <w:rPr>
        <w:sz w:val="18"/>
        <w:szCs w:val="18"/>
        <w:lang w:val="sl-SI"/>
      </w:rPr>
      <w:fldChar w:fldCharType="separate"/>
    </w:r>
    <w:r w:rsidR="009F3D95">
      <w:rPr>
        <w:sz w:val="18"/>
        <w:szCs w:val="18"/>
        <w:lang w:val="sl-SI"/>
      </w:rPr>
      <w:t>46</w:t>
    </w:r>
    <w:r w:rsidRPr="009B4332">
      <w:rPr>
        <w:sz w:val="18"/>
        <w:szCs w:val="18"/>
        <w:lang w:val="sl-SI"/>
      </w:rPr>
      <w:fldChar w:fldCharType="end"/>
    </w:r>
    <w:r w:rsidRPr="009B4332">
      <w:rPr>
        <w:sz w:val="18"/>
        <w:szCs w:val="18"/>
        <w:lang w:val="sl-SI"/>
      </w:rPr>
      <w:t>i</w:t>
    </w:r>
    <w:r w:rsidRPr="009B4332">
      <w:rPr>
        <w:sz w:val="18"/>
        <w:szCs w:val="18"/>
        <w:lang w:val="sl-SI"/>
      </w:rPr>
      <w:fldChar w:fldCharType="begin"/>
    </w:r>
    <w:r w:rsidRPr="009B4332">
      <w:rPr>
        <w:sz w:val="18"/>
        <w:szCs w:val="18"/>
        <w:lang w:val="sl-SI"/>
      </w:rPr>
      <w:instrText xml:space="preserve"> DOCPROPERTY  Issue  \* MERGEFORMAT </w:instrText>
    </w:r>
    <w:r w:rsidRPr="009B4332">
      <w:rPr>
        <w:sz w:val="18"/>
        <w:szCs w:val="18"/>
        <w:lang w:val="sl-SI"/>
      </w:rPr>
      <w:fldChar w:fldCharType="separate"/>
    </w:r>
    <w:r w:rsidR="009F3D95">
      <w:rPr>
        <w:sz w:val="18"/>
        <w:szCs w:val="18"/>
        <w:lang w:val="sl-SI"/>
      </w:rPr>
      <w:t>x</w:t>
    </w:r>
    <w:r w:rsidRPr="009B4332">
      <w:rPr>
        <w:sz w:val="18"/>
        <w:szCs w:val="18"/>
        <w:lang w:val="sl-SI"/>
      </w:rPr>
      <w:fldChar w:fldCharType="end"/>
    </w:r>
    <w:r w:rsidRPr="009B4332">
      <w:rPr>
        <w:sz w:val="18"/>
        <w:szCs w:val="18"/>
        <w:lang w:val="sl-SI"/>
      </w:rPr>
      <w:t>.</w:t>
    </w:r>
    <w:r w:rsidRPr="009B4332">
      <w:rPr>
        <w:sz w:val="18"/>
        <w:szCs w:val="18"/>
        <w:lang w:val="sl-SI"/>
      </w:rPr>
      <w:fldChar w:fldCharType="begin"/>
    </w:r>
    <w:r w:rsidRPr="009B4332">
      <w:rPr>
        <w:sz w:val="18"/>
        <w:szCs w:val="18"/>
        <w:lang w:val="sl-SI"/>
      </w:rPr>
      <w:instrText xml:space="preserve"> DOCPROPERTY  InfCode  \* MERGEFORMAT </w:instrText>
    </w:r>
    <w:r w:rsidRPr="009B4332">
      <w:rPr>
        <w:sz w:val="18"/>
        <w:szCs w:val="18"/>
        <w:lang w:val="sl-SI"/>
      </w:rPr>
      <w:fldChar w:fldCharType="separate"/>
    </w:r>
    <w:r w:rsidR="009F3D95">
      <w:rPr>
        <w:sz w:val="18"/>
        <w:szCs w:val="18"/>
        <w:lang w:val="sl-SI"/>
      </w:rPr>
      <w:t>xxxx</w:t>
    </w:r>
    <w:r w:rsidRPr="009B4332">
      <w:rPr>
        <w:sz w:val="18"/>
        <w:szCs w:val="18"/>
        <w:lang w:val="sl-SI"/>
      </w:rPr>
      <w:fldChar w:fldCharType="end"/>
    </w:r>
    <w:r w:rsidR="009217B0" w:rsidRPr="009B4332">
      <w:rPr>
        <w:sz w:val="18"/>
        <w:szCs w:val="18"/>
        <w:lang w:val="sl-SI"/>
      </w:rPr>
      <w:tab/>
      <w:t xml:space="preserve">Informatica </w:t>
    </w:r>
    <w:r w:rsidR="009217B0" w:rsidRPr="009B4332">
      <w:rPr>
        <w:b/>
        <w:sz w:val="18"/>
        <w:szCs w:val="18"/>
        <w:lang w:val="sl-SI"/>
      </w:rPr>
      <w:fldChar w:fldCharType="begin"/>
    </w:r>
    <w:r w:rsidR="009217B0" w:rsidRPr="009B4332">
      <w:rPr>
        <w:b/>
        <w:sz w:val="18"/>
        <w:szCs w:val="18"/>
        <w:lang w:val="sl-SI"/>
      </w:rPr>
      <w:instrText xml:space="preserve"> DOCPROPERTY  Letnik  \* MERGEFORMAT </w:instrText>
    </w:r>
    <w:r w:rsidR="009217B0" w:rsidRPr="009B4332">
      <w:rPr>
        <w:b/>
        <w:sz w:val="18"/>
        <w:szCs w:val="18"/>
        <w:lang w:val="sl-SI"/>
      </w:rPr>
      <w:fldChar w:fldCharType="separate"/>
    </w:r>
    <w:r w:rsidR="009F3D95">
      <w:rPr>
        <w:b/>
        <w:sz w:val="18"/>
        <w:szCs w:val="18"/>
        <w:lang w:val="sl-SI"/>
      </w:rPr>
      <w:t>46</w:t>
    </w:r>
    <w:r w:rsidR="009217B0" w:rsidRPr="009B4332">
      <w:rPr>
        <w:b/>
        <w:sz w:val="18"/>
        <w:szCs w:val="18"/>
        <w:lang w:val="sl-SI"/>
      </w:rPr>
      <w:fldChar w:fldCharType="end"/>
    </w:r>
    <w:r w:rsidR="009217B0" w:rsidRPr="009B4332">
      <w:rPr>
        <w:sz w:val="18"/>
        <w:szCs w:val="18"/>
        <w:lang w:val="sl-SI"/>
      </w:rPr>
      <w:t xml:space="preserve"> (</w:t>
    </w:r>
    <w:r w:rsidR="009217B0" w:rsidRPr="009B4332">
      <w:rPr>
        <w:sz w:val="18"/>
        <w:szCs w:val="18"/>
        <w:lang w:val="sl-SI"/>
      </w:rPr>
      <w:fldChar w:fldCharType="begin"/>
    </w:r>
    <w:r w:rsidR="009217B0" w:rsidRPr="009B4332">
      <w:rPr>
        <w:sz w:val="18"/>
        <w:szCs w:val="18"/>
        <w:lang w:val="sl-SI"/>
      </w:rPr>
      <w:instrText xml:space="preserve"> DOCPROPERTY  Leto  \* MERGEFORMAT </w:instrText>
    </w:r>
    <w:r w:rsidR="009217B0" w:rsidRPr="009B4332">
      <w:rPr>
        <w:sz w:val="18"/>
        <w:szCs w:val="18"/>
        <w:lang w:val="sl-SI"/>
      </w:rPr>
      <w:fldChar w:fldCharType="separate"/>
    </w:r>
    <w:r w:rsidR="009F3D95">
      <w:rPr>
        <w:sz w:val="18"/>
        <w:szCs w:val="18"/>
        <w:lang w:val="sl-SI"/>
      </w:rPr>
      <w:t>2022</w:t>
    </w:r>
    <w:r w:rsidR="009217B0" w:rsidRPr="009B4332">
      <w:rPr>
        <w:sz w:val="18"/>
        <w:szCs w:val="18"/>
        <w:lang w:val="sl-SI"/>
      </w:rPr>
      <w:fldChar w:fldCharType="end"/>
    </w:r>
    <w:r w:rsidR="009217B0" w:rsidRPr="009B4332">
      <w:rPr>
        <w:sz w:val="18"/>
        <w:szCs w:val="18"/>
        <w:lang w:val="sl-SI"/>
      </w:rPr>
      <w:t xml:space="preserve">) </w:t>
    </w:r>
    <w:r w:rsidR="009217B0" w:rsidRPr="009B4332">
      <w:rPr>
        <w:rStyle w:val="PageNumber"/>
        <w:bCs/>
        <w:sz w:val="18"/>
        <w:szCs w:val="18"/>
      </w:rPr>
      <w:fldChar w:fldCharType="begin"/>
    </w:r>
    <w:r w:rsidR="009217B0" w:rsidRPr="009B4332">
      <w:rPr>
        <w:rStyle w:val="PageNumber"/>
        <w:bCs/>
        <w:sz w:val="18"/>
        <w:szCs w:val="18"/>
      </w:rPr>
      <w:instrText xml:space="preserve"> PAGE </w:instrText>
    </w:r>
    <w:r w:rsidR="009217B0" w:rsidRPr="009B4332">
      <w:rPr>
        <w:rStyle w:val="PageNumber"/>
        <w:bCs/>
        <w:sz w:val="18"/>
        <w:szCs w:val="18"/>
      </w:rPr>
      <w:fldChar w:fldCharType="separate"/>
    </w:r>
    <w:r w:rsidR="00934CD3" w:rsidRPr="009B4332">
      <w:rPr>
        <w:rStyle w:val="PageNumber"/>
        <w:bCs/>
        <w:noProof/>
        <w:sz w:val="18"/>
        <w:szCs w:val="18"/>
      </w:rPr>
      <w:t>501</w:t>
    </w:r>
    <w:r w:rsidR="009217B0" w:rsidRPr="009B4332">
      <w:rPr>
        <w:rStyle w:val="PageNumber"/>
        <w:bCs/>
        <w:sz w:val="18"/>
        <w:szCs w:val="18"/>
      </w:rPr>
      <w:fldChar w:fldCharType="end"/>
    </w:r>
    <w:r w:rsidR="009217B0" w:rsidRPr="009B4332">
      <w:rPr>
        <w:sz w:val="18"/>
        <w:szCs w:val="18"/>
        <w:lang w:val="sl-SI"/>
      </w:rPr>
      <w:t>–</w:t>
    </w:r>
    <w:r w:rsidR="008F79DE" w:rsidRPr="009B4332">
      <w:rPr>
        <w:sz w:val="18"/>
        <w:szCs w:val="18"/>
        <w:lang w:val="sl-SI"/>
      </w:rPr>
      <w:fldChar w:fldCharType="begin"/>
    </w:r>
    <w:r w:rsidR="008F79DE" w:rsidRPr="009B4332">
      <w:rPr>
        <w:sz w:val="18"/>
        <w:szCs w:val="18"/>
        <w:lang w:val="sl-SI"/>
      </w:rPr>
      <w:instrText xml:space="preserve"> DOCPROPERTY  pageL  \* MERGEFORMAT </w:instrText>
    </w:r>
    <w:r w:rsidR="008F79DE" w:rsidRPr="009B4332">
      <w:rPr>
        <w:sz w:val="18"/>
        <w:szCs w:val="18"/>
        <w:lang w:val="sl-SI"/>
      </w:rPr>
      <w:fldChar w:fldCharType="separate"/>
    </w:r>
    <w:r w:rsidR="009F3D95">
      <w:rPr>
        <w:sz w:val="18"/>
        <w:szCs w:val="18"/>
        <w:lang w:val="sl-SI"/>
      </w:rPr>
      <w:t>505</w:t>
    </w:r>
    <w:r w:rsidR="008F79DE" w:rsidRPr="009B4332">
      <w:rPr>
        <w:sz w:val="18"/>
        <w:szCs w:val="18"/>
        <w:lang w:val="sl-SI"/>
      </w:rPr>
      <w:fldChar w:fldCharType="end"/>
    </w:r>
    <w:r w:rsidR="009217B0">
      <w:rPr>
        <w:sz w:val="18"/>
        <w:lang w:val="sl-SI"/>
      </w:rPr>
      <w:tab/>
    </w:r>
    <w:r w:rsidR="009217B0">
      <w:rPr>
        <w:rStyle w:val="PageNumber"/>
        <w:b/>
      </w:rPr>
      <w:fldChar w:fldCharType="begin"/>
    </w:r>
    <w:r w:rsidR="009217B0">
      <w:rPr>
        <w:rStyle w:val="PageNumber"/>
        <w:b/>
      </w:rPr>
      <w:instrText xml:space="preserve"> PAGE </w:instrText>
    </w:r>
    <w:r w:rsidR="009217B0">
      <w:rPr>
        <w:rStyle w:val="PageNumber"/>
        <w:b/>
      </w:rPr>
      <w:fldChar w:fldCharType="separate"/>
    </w:r>
    <w:r w:rsidR="00934CD3">
      <w:rPr>
        <w:rStyle w:val="PageNumber"/>
        <w:b/>
        <w:noProof/>
      </w:rPr>
      <w:t>501</w:t>
    </w:r>
    <w:r w:rsidR="009217B0">
      <w:rPr>
        <w:rStyle w:val="PageNumbe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0BFED" w14:textId="52348A6D" w:rsidR="0029783C" w:rsidRDefault="009217B0" w:rsidP="00014998">
    <w:pPr>
      <w:pStyle w:val="Header"/>
      <w:tabs>
        <w:tab w:val="clear" w:pos="4153"/>
        <w:tab w:val="clear" w:pos="8306"/>
        <w:tab w:val="left" w:pos="567"/>
        <w:tab w:val="right" w:pos="9498"/>
      </w:tabs>
      <w:ind w:firstLine="0"/>
    </w:pPr>
    <w:r>
      <w:rPr>
        <w:rStyle w:val="PageNumber"/>
        <w:b/>
      </w:rPr>
      <w:fldChar w:fldCharType="begin"/>
    </w:r>
    <w:r>
      <w:rPr>
        <w:rStyle w:val="PageNumber"/>
        <w:b/>
      </w:rPr>
      <w:instrText xml:space="preserve"> PAGE </w:instrText>
    </w:r>
    <w:r>
      <w:rPr>
        <w:rStyle w:val="PageNumber"/>
        <w:b/>
      </w:rPr>
      <w:fldChar w:fldCharType="separate"/>
    </w:r>
    <w:r w:rsidR="00934CD3">
      <w:rPr>
        <w:rStyle w:val="PageNumber"/>
        <w:b/>
        <w:noProof/>
      </w:rPr>
      <w:t>502</w:t>
    </w:r>
    <w:r>
      <w:rPr>
        <w:rStyle w:val="PageNumber"/>
        <w:b/>
      </w:rPr>
      <w:fldChar w:fldCharType="end"/>
    </w:r>
    <w:r>
      <w:rPr>
        <w:rStyle w:val="PageNumber"/>
        <w:sz w:val="18"/>
      </w:rPr>
      <w:tab/>
      <w:t xml:space="preserve">Informatica </w:t>
    </w:r>
    <w:r>
      <w:rPr>
        <w:rStyle w:val="PageNumber"/>
        <w:b/>
        <w:sz w:val="18"/>
      </w:rPr>
      <w:fldChar w:fldCharType="begin"/>
    </w:r>
    <w:r>
      <w:rPr>
        <w:rStyle w:val="PageNumber"/>
        <w:b/>
        <w:sz w:val="18"/>
      </w:rPr>
      <w:instrText xml:space="preserve"> DOCPROPERTY  Letnik  \* MERGEFORMAT </w:instrText>
    </w:r>
    <w:r>
      <w:rPr>
        <w:rStyle w:val="PageNumber"/>
        <w:b/>
        <w:sz w:val="18"/>
      </w:rPr>
      <w:fldChar w:fldCharType="separate"/>
    </w:r>
    <w:r w:rsidR="009F3D95">
      <w:rPr>
        <w:rStyle w:val="PageNumber"/>
        <w:b/>
        <w:sz w:val="18"/>
      </w:rPr>
      <w:t>46</w:t>
    </w:r>
    <w:r>
      <w:rPr>
        <w:rStyle w:val="PageNumber"/>
        <w:b/>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Leto  \* MERGEFORMAT </w:instrText>
    </w:r>
    <w:r>
      <w:rPr>
        <w:rStyle w:val="PageNumber"/>
        <w:sz w:val="18"/>
      </w:rPr>
      <w:fldChar w:fldCharType="separate"/>
    </w:r>
    <w:r w:rsidR="009F3D95">
      <w:rPr>
        <w:rStyle w:val="PageNumber"/>
        <w:sz w:val="18"/>
      </w:rPr>
      <w:t>2022</w:t>
    </w:r>
    <w:r>
      <w:rPr>
        <w:rStyle w:val="PageNumber"/>
        <w:sz w:val="18"/>
      </w:rPr>
      <w:fldChar w:fldCharType="end"/>
    </w:r>
    <w:r>
      <w:rPr>
        <w:rStyle w:val="PageNumber"/>
        <w:sz w:val="18"/>
      </w:rPr>
      <w:t xml:space="preserve">) </w:t>
    </w:r>
    <w:r w:rsidR="008F79DE">
      <w:rPr>
        <w:rStyle w:val="PageNumber"/>
        <w:sz w:val="18"/>
      </w:rPr>
      <w:fldChar w:fldCharType="begin"/>
    </w:r>
    <w:r w:rsidR="008F79DE">
      <w:rPr>
        <w:rStyle w:val="PageNumber"/>
        <w:sz w:val="18"/>
      </w:rPr>
      <w:instrText xml:space="preserve"> DOCPROPERTY  pageF  \* MERGEFORMAT </w:instrText>
    </w:r>
    <w:r w:rsidR="008F79DE">
      <w:rPr>
        <w:rStyle w:val="PageNumber"/>
        <w:sz w:val="18"/>
      </w:rPr>
      <w:fldChar w:fldCharType="separate"/>
    </w:r>
    <w:r w:rsidR="009F3D95">
      <w:rPr>
        <w:rStyle w:val="PageNumber"/>
        <w:sz w:val="18"/>
      </w:rPr>
      <w:t>501</w:t>
    </w:r>
    <w:r w:rsidR="008F79DE">
      <w:rPr>
        <w:rStyle w:val="PageNumber"/>
        <w:sz w:val="18"/>
      </w:rPr>
      <w:fldChar w:fldCharType="end"/>
    </w:r>
    <w:r>
      <w:rPr>
        <w:rStyle w:val="PageNumber"/>
        <w:sz w:val="18"/>
      </w:rPr>
      <w:t>–</w:t>
    </w:r>
    <w:r w:rsidR="008F79DE">
      <w:rPr>
        <w:rStyle w:val="PageNumber"/>
        <w:sz w:val="18"/>
      </w:rPr>
      <w:fldChar w:fldCharType="begin"/>
    </w:r>
    <w:r w:rsidR="008F79DE">
      <w:rPr>
        <w:rStyle w:val="PageNumber"/>
        <w:sz w:val="18"/>
      </w:rPr>
      <w:instrText xml:space="preserve"> DOCPROPERTY  pageL  \* MERGEFORMAT </w:instrText>
    </w:r>
    <w:r w:rsidR="008F79DE">
      <w:rPr>
        <w:rStyle w:val="PageNumber"/>
        <w:sz w:val="18"/>
      </w:rPr>
      <w:fldChar w:fldCharType="separate"/>
    </w:r>
    <w:r w:rsidR="009F3D95">
      <w:rPr>
        <w:rStyle w:val="PageNumber"/>
        <w:sz w:val="18"/>
      </w:rPr>
      <w:t>505</w:t>
    </w:r>
    <w:r w:rsidR="008F79DE">
      <w:rPr>
        <w:rStyle w:val="PageNumber"/>
        <w:sz w:val="18"/>
      </w:rPr>
      <w:fldChar w:fldCharType="end"/>
    </w:r>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sidR="009F3D95">
      <w:rPr>
        <w:rStyle w:val="PageNumber"/>
        <w:noProof/>
        <w:sz w:val="18"/>
      </w:rPr>
      <w:t>Microsoft Office User</w:t>
    </w:r>
    <w:r>
      <w:rPr>
        <w:rStyle w:val="PageNumber"/>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23B19" w14:textId="284093E8" w:rsidR="005139C9" w:rsidRDefault="005139C9" w:rsidP="00014998">
    <w:pPr>
      <w:pStyle w:val="Header"/>
      <w:tabs>
        <w:tab w:val="clear" w:pos="4153"/>
        <w:tab w:val="clear" w:pos="8306"/>
        <w:tab w:val="left" w:pos="567"/>
        <w:tab w:val="right" w:pos="9498"/>
      </w:tabs>
      <w:ind w:firstLine="0"/>
    </w:pPr>
    <w:r>
      <w:rPr>
        <w:rStyle w:val="PageNumber"/>
        <w:b/>
      </w:rPr>
      <w:fldChar w:fldCharType="begin"/>
    </w:r>
    <w:r>
      <w:rPr>
        <w:rStyle w:val="PageNumber"/>
        <w:b/>
      </w:rPr>
      <w:instrText xml:space="preserve"> PAGE </w:instrText>
    </w:r>
    <w:r>
      <w:rPr>
        <w:rStyle w:val="PageNumber"/>
        <w:b/>
      </w:rPr>
      <w:fldChar w:fldCharType="separate"/>
    </w:r>
    <w:r>
      <w:rPr>
        <w:rStyle w:val="PageNumber"/>
        <w:b/>
        <w:noProof/>
      </w:rPr>
      <w:t>502</w:t>
    </w:r>
    <w:r>
      <w:rPr>
        <w:rStyle w:val="PageNumber"/>
        <w:b/>
      </w:rPr>
      <w:fldChar w:fldCharType="end"/>
    </w:r>
    <w:r>
      <w:rPr>
        <w:rStyle w:val="PageNumber"/>
        <w:sz w:val="18"/>
      </w:rPr>
      <w:tab/>
      <w:t xml:space="preserve">Informatica </w:t>
    </w:r>
    <w:r>
      <w:rPr>
        <w:rStyle w:val="PageNumber"/>
        <w:b/>
        <w:sz w:val="18"/>
      </w:rPr>
      <w:fldChar w:fldCharType="begin"/>
    </w:r>
    <w:r>
      <w:rPr>
        <w:rStyle w:val="PageNumber"/>
        <w:b/>
        <w:sz w:val="18"/>
      </w:rPr>
      <w:instrText xml:space="preserve"> DOCPROPERTY  Letnik  \* MERGEFORMAT </w:instrText>
    </w:r>
    <w:r>
      <w:rPr>
        <w:rStyle w:val="PageNumber"/>
        <w:b/>
        <w:sz w:val="18"/>
      </w:rPr>
      <w:fldChar w:fldCharType="separate"/>
    </w:r>
    <w:r w:rsidR="009F3D95">
      <w:rPr>
        <w:rStyle w:val="PageNumber"/>
        <w:b/>
        <w:sz w:val="18"/>
      </w:rPr>
      <w:t>46</w:t>
    </w:r>
    <w:r>
      <w:rPr>
        <w:rStyle w:val="PageNumber"/>
        <w:b/>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Leto  \* MERGEFORMAT </w:instrText>
    </w:r>
    <w:r>
      <w:rPr>
        <w:rStyle w:val="PageNumber"/>
        <w:sz w:val="18"/>
      </w:rPr>
      <w:fldChar w:fldCharType="separate"/>
    </w:r>
    <w:r w:rsidR="009F3D95">
      <w:rPr>
        <w:rStyle w:val="PageNumber"/>
        <w:sz w:val="18"/>
      </w:rPr>
      <w:t>2022</w:t>
    </w:r>
    <w:r>
      <w:rPr>
        <w:rStyle w:val="PageNumber"/>
        <w:sz w:val="18"/>
      </w:rPr>
      <w:fldChar w:fldCharType="end"/>
    </w:r>
    <w:r>
      <w:rPr>
        <w:rStyle w:val="PageNumber"/>
        <w:sz w:val="18"/>
      </w:rPr>
      <w:t xml:space="preserve">) </w:t>
    </w:r>
    <w:r>
      <w:rPr>
        <w:rStyle w:val="PageNumber"/>
        <w:sz w:val="18"/>
      </w:rPr>
      <w:fldChar w:fldCharType="begin"/>
    </w:r>
    <w:r>
      <w:rPr>
        <w:rStyle w:val="PageNumber"/>
        <w:sz w:val="18"/>
      </w:rPr>
      <w:instrText xml:space="preserve"> DOCPROPERTY  pageF  \* MERGEFORMAT </w:instrText>
    </w:r>
    <w:r>
      <w:rPr>
        <w:rStyle w:val="PageNumber"/>
        <w:sz w:val="18"/>
      </w:rPr>
      <w:fldChar w:fldCharType="separate"/>
    </w:r>
    <w:r w:rsidR="009F3D95">
      <w:rPr>
        <w:rStyle w:val="PageNumber"/>
        <w:sz w:val="18"/>
      </w:rPr>
      <w:t>501</w:t>
    </w:r>
    <w:r>
      <w:rPr>
        <w:rStyle w:val="PageNumber"/>
        <w:sz w:val="18"/>
      </w:rPr>
      <w:fldChar w:fldCharType="end"/>
    </w:r>
    <w:r>
      <w:rPr>
        <w:rStyle w:val="PageNumber"/>
        <w:sz w:val="18"/>
      </w:rPr>
      <w:t>–</w:t>
    </w:r>
    <w:r>
      <w:rPr>
        <w:rStyle w:val="PageNumber"/>
        <w:sz w:val="18"/>
      </w:rPr>
      <w:fldChar w:fldCharType="begin"/>
    </w:r>
    <w:r>
      <w:rPr>
        <w:rStyle w:val="PageNumber"/>
        <w:sz w:val="18"/>
      </w:rPr>
      <w:instrText xml:space="preserve"> DOCPROPERTY  pageL  \* MERGEFORMAT </w:instrText>
    </w:r>
    <w:r>
      <w:rPr>
        <w:rStyle w:val="PageNumber"/>
        <w:sz w:val="18"/>
      </w:rPr>
      <w:fldChar w:fldCharType="separate"/>
    </w:r>
    <w:r w:rsidR="009F3D95">
      <w:rPr>
        <w:rStyle w:val="PageNumber"/>
        <w:sz w:val="18"/>
      </w:rPr>
      <w:t>505</w:t>
    </w:r>
    <w:r>
      <w:rPr>
        <w:rStyle w:val="PageNumber"/>
        <w:sz w:val="18"/>
      </w:rPr>
      <w:fldChar w:fldCharType="end"/>
    </w:r>
    <w:r>
      <w:rPr>
        <w:rStyle w:val="PageNumber"/>
        <w:sz w:val="18"/>
      </w:rPr>
      <w:tab/>
    </w:r>
    <w:r>
      <w:rPr>
        <w:rStyle w:val="PageNumber"/>
        <w:sz w:val="18"/>
      </w:rPr>
      <w:fldChar w:fldCharType="begin"/>
    </w:r>
    <w:r>
      <w:rPr>
        <w:rStyle w:val="PageNumber"/>
        <w:sz w:val="18"/>
      </w:rPr>
      <w:instrText xml:space="preserve"> AUTHOR   \* MERGEFORMAT </w:instrText>
    </w:r>
    <w:r>
      <w:rPr>
        <w:rStyle w:val="PageNumber"/>
        <w:sz w:val="18"/>
      </w:rPr>
      <w:fldChar w:fldCharType="separate"/>
    </w:r>
    <w:r w:rsidR="009F3D95">
      <w:rPr>
        <w:rStyle w:val="PageNumber"/>
        <w:noProof/>
        <w:sz w:val="18"/>
      </w:rPr>
      <w:t>Microsoft Office User</w:t>
    </w:r>
    <w:r>
      <w:rPr>
        <w:rStyle w:val="PageNumbe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1CB8"/>
    <w:multiLevelType w:val="multilevel"/>
    <w:tmpl w:val="5D0AC52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97104D"/>
    <w:multiLevelType w:val="singleLevel"/>
    <w:tmpl w:val="91389786"/>
    <w:lvl w:ilvl="0">
      <w:start w:val="1"/>
      <w:numFmt w:val="decimal"/>
      <w:lvlText w:val="[%1]"/>
      <w:lvlJc w:val="left"/>
      <w:pPr>
        <w:ind w:left="360" w:hanging="360"/>
      </w:pPr>
      <w:rPr>
        <w:rFonts w:hint="default"/>
      </w:rPr>
    </w:lvl>
  </w:abstractNum>
  <w:abstractNum w:abstractNumId="2" w15:restartNumberingAfterBreak="0">
    <w:nsid w:val="084D1CE9"/>
    <w:multiLevelType w:val="singleLevel"/>
    <w:tmpl w:val="27AA0C38"/>
    <w:lvl w:ilvl="0">
      <w:start w:val="1"/>
      <w:numFmt w:val="decimal"/>
      <w:lvlText w:val="%1"/>
      <w:lvlJc w:val="left"/>
      <w:pPr>
        <w:tabs>
          <w:tab w:val="num" w:pos="360"/>
        </w:tabs>
        <w:ind w:left="360" w:hanging="360"/>
      </w:pPr>
    </w:lvl>
  </w:abstractNum>
  <w:abstractNum w:abstractNumId="3" w15:restartNumberingAfterBreak="0">
    <w:nsid w:val="0B6D0153"/>
    <w:multiLevelType w:val="multilevel"/>
    <w:tmpl w:val="96A6DC82"/>
    <w:styleLink w:val="CurrentList4"/>
    <w:lvl w:ilvl="0">
      <w:start w:val="1"/>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F621EA6"/>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78E579D"/>
    <w:multiLevelType w:val="multilevel"/>
    <w:tmpl w:val="C1E85CA6"/>
    <w:styleLink w:val="Current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91907AE"/>
    <w:multiLevelType w:val="multilevel"/>
    <w:tmpl w:val="96A6DC82"/>
    <w:styleLink w:val="CurrentList3"/>
    <w:lvl w:ilvl="0">
      <w:start w:val="1"/>
      <w:numFmt w:val="decimal"/>
      <w:lvlText w:val="%1"/>
      <w:lvlJc w:val="left"/>
      <w:pPr>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4A777774"/>
    <w:multiLevelType w:val="multilevel"/>
    <w:tmpl w:val="B02E3FD6"/>
    <w:styleLink w:val="CurrentList5"/>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06C10E1"/>
    <w:multiLevelType w:val="multilevel"/>
    <w:tmpl w:val="C1E85CA6"/>
    <w:styleLink w:val="CurrentList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54FD443F"/>
    <w:multiLevelType w:val="multilevel"/>
    <w:tmpl w:val="83DE4BA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0AB5DB5"/>
    <w:multiLevelType w:val="multilevel"/>
    <w:tmpl w:val="197E7D8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610308DC"/>
    <w:multiLevelType w:val="multilevel"/>
    <w:tmpl w:val="E8FE105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94958CB"/>
    <w:multiLevelType w:val="multilevel"/>
    <w:tmpl w:val="EE46B49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15:restartNumberingAfterBreak="0">
    <w:nsid w:val="6EA21733"/>
    <w:multiLevelType w:val="multilevel"/>
    <w:tmpl w:val="F92A763C"/>
    <w:name w:val="I_SectionTitle_List"/>
    <w:lvl w:ilvl="0">
      <w:start w:val="1"/>
      <w:numFmt w:val="decimal"/>
      <w:pStyle w:val="ISectionTitle"/>
      <w:lvlText w:val="%1"/>
      <w:lvlJc w:val="left"/>
      <w:pPr>
        <w:tabs>
          <w:tab w:val="num" w:pos="432"/>
        </w:tabs>
        <w:ind w:left="432" w:hanging="432"/>
      </w:pPr>
      <w:rPr>
        <w:rFonts w:hint="default"/>
      </w:rPr>
    </w:lvl>
    <w:lvl w:ilvl="1">
      <w:start w:val="1"/>
      <w:numFmt w:val="decimal"/>
      <w:pStyle w:val="ISubSectionTitle"/>
      <w:lvlText w:val="%1.%2"/>
      <w:lvlJc w:val="left"/>
      <w:pPr>
        <w:tabs>
          <w:tab w:val="num" w:pos="576"/>
        </w:tabs>
        <w:ind w:left="576" w:hanging="576"/>
      </w:pPr>
      <w:rPr>
        <w:rFonts w:hint="default"/>
      </w:rPr>
    </w:lvl>
    <w:lvl w:ilvl="2">
      <w:start w:val="1"/>
      <w:numFmt w:val="decimal"/>
      <w:pStyle w:val="ISubSubSectionTitl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7C9A7854"/>
    <w:multiLevelType w:val="hybridMultilevel"/>
    <w:tmpl w:val="29D8CBDC"/>
    <w:lvl w:ilvl="0" w:tplc="69AA3DA4">
      <w:start w:val="1"/>
      <w:numFmt w:val="decimal"/>
      <w:pStyle w:val="IBibliography"/>
      <w:lvlText w:val="[%1]"/>
      <w:lvlJc w:val="left"/>
      <w:pPr>
        <w:ind w:left="3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7EE03544"/>
    <w:multiLevelType w:val="multilevel"/>
    <w:tmpl w:val="C742CCD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16cid:durableId="137459917">
    <w:abstractNumId w:val="2"/>
  </w:num>
  <w:num w:numId="2" w16cid:durableId="1923837008">
    <w:abstractNumId w:val="13"/>
  </w:num>
  <w:num w:numId="3" w16cid:durableId="1536309886">
    <w:abstractNumId w:val="12"/>
  </w:num>
  <w:num w:numId="4" w16cid:durableId="290013633">
    <w:abstractNumId w:val="0"/>
  </w:num>
  <w:num w:numId="5" w16cid:durableId="1492335357">
    <w:abstractNumId w:val="14"/>
  </w:num>
  <w:num w:numId="6" w16cid:durableId="2037922907">
    <w:abstractNumId w:val="10"/>
  </w:num>
  <w:num w:numId="7" w16cid:durableId="1761948097">
    <w:abstractNumId w:val="1"/>
  </w:num>
  <w:num w:numId="8" w16cid:durableId="604308577">
    <w:abstractNumId w:val="1"/>
  </w:num>
  <w:num w:numId="9" w16cid:durableId="2128697635">
    <w:abstractNumId w:val="10"/>
  </w:num>
  <w:num w:numId="10" w16cid:durableId="2010984538">
    <w:abstractNumId w:val="10"/>
  </w:num>
  <w:num w:numId="11" w16cid:durableId="1566990131">
    <w:abstractNumId w:val="15"/>
  </w:num>
  <w:num w:numId="12" w16cid:durableId="1260986890">
    <w:abstractNumId w:val="15"/>
    <w:lvlOverride w:ilvl="0">
      <w:lvl w:ilvl="0">
        <w:start w:val="1"/>
        <w:numFmt w:val="decimal"/>
        <w:pStyle w:val="ISectionTitle"/>
        <w:lvlText w:val="%1"/>
        <w:lvlJc w:val="left"/>
        <w:pPr>
          <w:tabs>
            <w:tab w:val="num" w:pos="432"/>
          </w:tabs>
          <w:ind w:left="432" w:hanging="432"/>
        </w:pPr>
        <w:rPr>
          <w:rFonts w:hint="default"/>
        </w:rPr>
      </w:lvl>
    </w:lvlOverride>
    <w:lvlOverride w:ilvl="1">
      <w:lvl w:ilvl="1">
        <w:start w:val="1"/>
        <w:numFmt w:val="decimal"/>
        <w:pStyle w:val="ISubSectionTitle"/>
        <w:lvlText w:val="%1.%2"/>
        <w:lvlJc w:val="left"/>
        <w:pPr>
          <w:tabs>
            <w:tab w:val="num" w:pos="576"/>
          </w:tabs>
          <w:ind w:left="576" w:hanging="576"/>
        </w:pPr>
        <w:rPr>
          <w:rFonts w:hint="default"/>
        </w:rPr>
      </w:lvl>
    </w:lvlOverride>
    <w:lvlOverride w:ilvl="2">
      <w:lvl w:ilvl="2">
        <w:start w:val="1"/>
        <w:numFmt w:val="decimal"/>
        <w:pStyle w:val="ISubSubSectionTitle"/>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16cid:durableId="1641419941">
    <w:abstractNumId w:val="17"/>
  </w:num>
  <w:num w:numId="14" w16cid:durableId="1497263117">
    <w:abstractNumId w:val="16"/>
  </w:num>
  <w:num w:numId="15" w16cid:durableId="1930387548">
    <w:abstractNumId w:val="5"/>
  </w:num>
  <w:num w:numId="16" w16cid:durableId="1010110530">
    <w:abstractNumId w:val="9"/>
  </w:num>
  <w:num w:numId="17" w16cid:durableId="1302925866">
    <w:abstractNumId w:val="6"/>
  </w:num>
  <w:num w:numId="18" w16cid:durableId="1972326971">
    <w:abstractNumId w:val="3"/>
  </w:num>
  <w:num w:numId="19" w16cid:durableId="1727143339">
    <w:abstractNumId w:val="8"/>
  </w:num>
  <w:num w:numId="20" w16cid:durableId="770130918">
    <w:abstractNumId w:val="11"/>
  </w:num>
  <w:num w:numId="21" w16cid:durableId="532308305">
    <w:abstractNumId w:val="10"/>
  </w:num>
  <w:num w:numId="22" w16cid:durableId="596136966">
    <w:abstractNumId w:val="10"/>
  </w:num>
  <w:num w:numId="23" w16cid:durableId="153956909">
    <w:abstractNumId w:val="4"/>
  </w:num>
  <w:num w:numId="24" w16cid:durableId="2075544023">
    <w:abstractNumId w:val="7"/>
  </w:num>
  <w:num w:numId="25" w16cid:durableId="978650542">
    <w:abstractNumId w:val="10"/>
  </w:num>
  <w:num w:numId="26" w16cid:durableId="2123332503">
    <w:abstractNumId w:val="10"/>
  </w:num>
  <w:num w:numId="27" w16cid:durableId="1575630600">
    <w:abstractNumId w:val="10"/>
  </w:num>
  <w:num w:numId="28" w16cid:durableId="964652984">
    <w:abstractNumId w:val="10"/>
  </w:num>
  <w:num w:numId="29" w16cid:durableId="733742979">
    <w:abstractNumId w:val="10"/>
  </w:num>
  <w:num w:numId="30" w16cid:durableId="814763155">
    <w:abstractNumId w:val="10"/>
  </w:num>
  <w:num w:numId="31" w16cid:durableId="1772121618">
    <w:abstractNumId w:val="10"/>
  </w:num>
  <w:num w:numId="32" w16cid:durableId="12558671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FE9"/>
    <w:rsid w:val="00010BF8"/>
    <w:rsid w:val="00014015"/>
    <w:rsid w:val="00014998"/>
    <w:rsid w:val="000154DE"/>
    <w:rsid w:val="00060B49"/>
    <w:rsid w:val="00064F7D"/>
    <w:rsid w:val="000671D1"/>
    <w:rsid w:val="00072162"/>
    <w:rsid w:val="00083A63"/>
    <w:rsid w:val="0009070A"/>
    <w:rsid w:val="00097709"/>
    <w:rsid w:val="000A2A1F"/>
    <w:rsid w:val="000B7E35"/>
    <w:rsid w:val="000D6FCD"/>
    <w:rsid w:val="000E488A"/>
    <w:rsid w:val="000E7B43"/>
    <w:rsid w:val="00101237"/>
    <w:rsid w:val="001019A7"/>
    <w:rsid w:val="001175F5"/>
    <w:rsid w:val="00117DFC"/>
    <w:rsid w:val="001201D9"/>
    <w:rsid w:val="00120D22"/>
    <w:rsid w:val="0012571B"/>
    <w:rsid w:val="0012769F"/>
    <w:rsid w:val="0013521F"/>
    <w:rsid w:val="0014286F"/>
    <w:rsid w:val="0015136E"/>
    <w:rsid w:val="00156CD0"/>
    <w:rsid w:val="00160750"/>
    <w:rsid w:val="001617EA"/>
    <w:rsid w:val="0016264D"/>
    <w:rsid w:val="00164B1C"/>
    <w:rsid w:val="001679C8"/>
    <w:rsid w:val="00190066"/>
    <w:rsid w:val="0019479F"/>
    <w:rsid w:val="001954C2"/>
    <w:rsid w:val="0019556E"/>
    <w:rsid w:val="001A0C72"/>
    <w:rsid w:val="001A0FE9"/>
    <w:rsid w:val="001B4851"/>
    <w:rsid w:val="001C3D57"/>
    <w:rsid w:val="001E6769"/>
    <w:rsid w:val="001E6D9E"/>
    <w:rsid w:val="001F2858"/>
    <w:rsid w:val="00214772"/>
    <w:rsid w:val="002338EE"/>
    <w:rsid w:val="00242DC8"/>
    <w:rsid w:val="00243298"/>
    <w:rsid w:val="00255BE2"/>
    <w:rsid w:val="0027019B"/>
    <w:rsid w:val="00275555"/>
    <w:rsid w:val="00280CB5"/>
    <w:rsid w:val="00281FA0"/>
    <w:rsid w:val="00290898"/>
    <w:rsid w:val="0029783C"/>
    <w:rsid w:val="002A68BE"/>
    <w:rsid w:val="002B55EC"/>
    <w:rsid w:val="002B7D6B"/>
    <w:rsid w:val="002C38BB"/>
    <w:rsid w:val="002E4F33"/>
    <w:rsid w:val="002E765A"/>
    <w:rsid w:val="002F2F18"/>
    <w:rsid w:val="002F4F44"/>
    <w:rsid w:val="002F6520"/>
    <w:rsid w:val="002F6E61"/>
    <w:rsid w:val="00306719"/>
    <w:rsid w:val="00322D4F"/>
    <w:rsid w:val="00331C82"/>
    <w:rsid w:val="0033721D"/>
    <w:rsid w:val="00337F2E"/>
    <w:rsid w:val="00342088"/>
    <w:rsid w:val="0035632F"/>
    <w:rsid w:val="00357EBD"/>
    <w:rsid w:val="00362CE5"/>
    <w:rsid w:val="003643BE"/>
    <w:rsid w:val="0036736A"/>
    <w:rsid w:val="00375CD2"/>
    <w:rsid w:val="00377253"/>
    <w:rsid w:val="003836AE"/>
    <w:rsid w:val="00383BD4"/>
    <w:rsid w:val="003B22AA"/>
    <w:rsid w:val="003B3C90"/>
    <w:rsid w:val="003B53DF"/>
    <w:rsid w:val="003B5F13"/>
    <w:rsid w:val="003C7822"/>
    <w:rsid w:val="003C7EFF"/>
    <w:rsid w:val="003D288E"/>
    <w:rsid w:val="003D2D20"/>
    <w:rsid w:val="003D4532"/>
    <w:rsid w:val="003F22F1"/>
    <w:rsid w:val="003F2B31"/>
    <w:rsid w:val="003F676B"/>
    <w:rsid w:val="0040450D"/>
    <w:rsid w:val="0040591C"/>
    <w:rsid w:val="004128CE"/>
    <w:rsid w:val="00414563"/>
    <w:rsid w:val="00421166"/>
    <w:rsid w:val="004244A2"/>
    <w:rsid w:val="00441DC6"/>
    <w:rsid w:val="00446771"/>
    <w:rsid w:val="00447A0D"/>
    <w:rsid w:val="00452BA0"/>
    <w:rsid w:val="004614EB"/>
    <w:rsid w:val="00481D6A"/>
    <w:rsid w:val="004A1A34"/>
    <w:rsid w:val="004A71CC"/>
    <w:rsid w:val="004C3437"/>
    <w:rsid w:val="004C42A2"/>
    <w:rsid w:val="004F166F"/>
    <w:rsid w:val="004F343A"/>
    <w:rsid w:val="00512E84"/>
    <w:rsid w:val="005139C9"/>
    <w:rsid w:val="00513A2B"/>
    <w:rsid w:val="005220C1"/>
    <w:rsid w:val="005226F4"/>
    <w:rsid w:val="00523A16"/>
    <w:rsid w:val="00545B57"/>
    <w:rsid w:val="00562A3A"/>
    <w:rsid w:val="005636B8"/>
    <w:rsid w:val="00572FC4"/>
    <w:rsid w:val="0058653D"/>
    <w:rsid w:val="00590C32"/>
    <w:rsid w:val="005B362A"/>
    <w:rsid w:val="005B497F"/>
    <w:rsid w:val="005C267F"/>
    <w:rsid w:val="005D0E99"/>
    <w:rsid w:val="005D3215"/>
    <w:rsid w:val="005D507A"/>
    <w:rsid w:val="005D6ABB"/>
    <w:rsid w:val="005E41BA"/>
    <w:rsid w:val="006020E5"/>
    <w:rsid w:val="00602A28"/>
    <w:rsid w:val="006040D9"/>
    <w:rsid w:val="00610736"/>
    <w:rsid w:val="00610A7B"/>
    <w:rsid w:val="00617764"/>
    <w:rsid w:val="00632E12"/>
    <w:rsid w:val="006436A6"/>
    <w:rsid w:val="006C6B07"/>
    <w:rsid w:val="006D265F"/>
    <w:rsid w:val="006E61C6"/>
    <w:rsid w:val="006F3C97"/>
    <w:rsid w:val="00704A68"/>
    <w:rsid w:val="007075A0"/>
    <w:rsid w:val="00710689"/>
    <w:rsid w:val="0071240A"/>
    <w:rsid w:val="007125C8"/>
    <w:rsid w:val="00727AC2"/>
    <w:rsid w:val="00744DDA"/>
    <w:rsid w:val="00753F5B"/>
    <w:rsid w:val="0076159E"/>
    <w:rsid w:val="00792D7E"/>
    <w:rsid w:val="00794061"/>
    <w:rsid w:val="007B664E"/>
    <w:rsid w:val="007B6DED"/>
    <w:rsid w:val="007D0CC9"/>
    <w:rsid w:val="007D2217"/>
    <w:rsid w:val="007D232A"/>
    <w:rsid w:val="007E0545"/>
    <w:rsid w:val="007E5A5A"/>
    <w:rsid w:val="007F42E7"/>
    <w:rsid w:val="008139EE"/>
    <w:rsid w:val="00820F05"/>
    <w:rsid w:val="00834BC9"/>
    <w:rsid w:val="00836CE5"/>
    <w:rsid w:val="00850085"/>
    <w:rsid w:val="00853EF9"/>
    <w:rsid w:val="00854D7E"/>
    <w:rsid w:val="00861764"/>
    <w:rsid w:val="00867C15"/>
    <w:rsid w:val="00874014"/>
    <w:rsid w:val="00875C0A"/>
    <w:rsid w:val="00885A67"/>
    <w:rsid w:val="008B2E03"/>
    <w:rsid w:val="008B3D2C"/>
    <w:rsid w:val="008B3EE1"/>
    <w:rsid w:val="008F6D3F"/>
    <w:rsid w:val="008F79DE"/>
    <w:rsid w:val="00912B66"/>
    <w:rsid w:val="00914ABC"/>
    <w:rsid w:val="009217B0"/>
    <w:rsid w:val="00930AC2"/>
    <w:rsid w:val="00934CD3"/>
    <w:rsid w:val="0094533B"/>
    <w:rsid w:val="00953437"/>
    <w:rsid w:val="0095480B"/>
    <w:rsid w:val="00954CF0"/>
    <w:rsid w:val="00954D24"/>
    <w:rsid w:val="009627A1"/>
    <w:rsid w:val="00964CB8"/>
    <w:rsid w:val="00971D0C"/>
    <w:rsid w:val="00977AF1"/>
    <w:rsid w:val="009970E3"/>
    <w:rsid w:val="0099781E"/>
    <w:rsid w:val="009A383A"/>
    <w:rsid w:val="009B3E65"/>
    <w:rsid w:val="009B4332"/>
    <w:rsid w:val="009C1A48"/>
    <w:rsid w:val="009C2830"/>
    <w:rsid w:val="009C4AC9"/>
    <w:rsid w:val="009F1CF1"/>
    <w:rsid w:val="009F3D95"/>
    <w:rsid w:val="009F5893"/>
    <w:rsid w:val="009F7D0D"/>
    <w:rsid w:val="00A07354"/>
    <w:rsid w:val="00A07F10"/>
    <w:rsid w:val="00A114D4"/>
    <w:rsid w:val="00A1361F"/>
    <w:rsid w:val="00A230E8"/>
    <w:rsid w:val="00A27910"/>
    <w:rsid w:val="00A4430A"/>
    <w:rsid w:val="00A5195E"/>
    <w:rsid w:val="00A53F86"/>
    <w:rsid w:val="00A56515"/>
    <w:rsid w:val="00A633FA"/>
    <w:rsid w:val="00A75973"/>
    <w:rsid w:val="00A80701"/>
    <w:rsid w:val="00A926C8"/>
    <w:rsid w:val="00A938B4"/>
    <w:rsid w:val="00AA3280"/>
    <w:rsid w:val="00AB5C61"/>
    <w:rsid w:val="00AD3F64"/>
    <w:rsid w:val="00AD471E"/>
    <w:rsid w:val="00AD667F"/>
    <w:rsid w:val="00B01DF7"/>
    <w:rsid w:val="00B368C6"/>
    <w:rsid w:val="00B368EF"/>
    <w:rsid w:val="00B36EC4"/>
    <w:rsid w:val="00B40F2C"/>
    <w:rsid w:val="00B46144"/>
    <w:rsid w:val="00B62883"/>
    <w:rsid w:val="00B65CD1"/>
    <w:rsid w:val="00B6617C"/>
    <w:rsid w:val="00B812DF"/>
    <w:rsid w:val="00B87550"/>
    <w:rsid w:val="00B87A3B"/>
    <w:rsid w:val="00B90632"/>
    <w:rsid w:val="00BC2A1B"/>
    <w:rsid w:val="00BC4A5C"/>
    <w:rsid w:val="00BC6AD8"/>
    <w:rsid w:val="00BD172F"/>
    <w:rsid w:val="00BD5FA2"/>
    <w:rsid w:val="00BD65FF"/>
    <w:rsid w:val="00BE0144"/>
    <w:rsid w:val="00BE0186"/>
    <w:rsid w:val="00BE2E3D"/>
    <w:rsid w:val="00BE306B"/>
    <w:rsid w:val="00BE48AD"/>
    <w:rsid w:val="00C03B14"/>
    <w:rsid w:val="00C07234"/>
    <w:rsid w:val="00C11239"/>
    <w:rsid w:val="00C11733"/>
    <w:rsid w:val="00C15D2B"/>
    <w:rsid w:val="00C26CEC"/>
    <w:rsid w:val="00C43CD3"/>
    <w:rsid w:val="00C45F7D"/>
    <w:rsid w:val="00C505E0"/>
    <w:rsid w:val="00C510DA"/>
    <w:rsid w:val="00C51690"/>
    <w:rsid w:val="00C72479"/>
    <w:rsid w:val="00C83C4C"/>
    <w:rsid w:val="00CA643C"/>
    <w:rsid w:val="00CB5FEF"/>
    <w:rsid w:val="00CD1436"/>
    <w:rsid w:val="00CE44EA"/>
    <w:rsid w:val="00CF04E6"/>
    <w:rsid w:val="00CF0E58"/>
    <w:rsid w:val="00CF3678"/>
    <w:rsid w:val="00D06954"/>
    <w:rsid w:val="00D464E6"/>
    <w:rsid w:val="00D552EA"/>
    <w:rsid w:val="00D60E64"/>
    <w:rsid w:val="00D75384"/>
    <w:rsid w:val="00D776C4"/>
    <w:rsid w:val="00D84FE0"/>
    <w:rsid w:val="00D93337"/>
    <w:rsid w:val="00DB0305"/>
    <w:rsid w:val="00DB09DB"/>
    <w:rsid w:val="00DB17E6"/>
    <w:rsid w:val="00DC37CA"/>
    <w:rsid w:val="00DC4DAF"/>
    <w:rsid w:val="00DE35B3"/>
    <w:rsid w:val="00DE58D6"/>
    <w:rsid w:val="00DE5E10"/>
    <w:rsid w:val="00DF0EA5"/>
    <w:rsid w:val="00DF2528"/>
    <w:rsid w:val="00E01DED"/>
    <w:rsid w:val="00E063FB"/>
    <w:rsid w:val="00E06EBD"/>
    <w:rsid w:val="00E14F54"/>
    <w:rsid w:val="00E2346F"/>
    <w:rsid w:val="00E37A5E"/>
    <w:rsid w:val="00E5275C"/>
    <w:rsid w:val="00E5774D"/>
    <w:rsid w:val="00E674F4"/>
    <w:rsid w:val="00E748CF"/>
    <w:rsid w:val="00E82381"/>
    <w:rsid w:val="00EA5C56"/>
    <w:rsid w:val="00EC7FD6"/>
    <w:rsid w:val="00ED0873"/>
    <w:rsid w:val="00ED0C99"/>
    <w:rsid w:val="00ED155C"/>
    <w:rsid w:val="00ED6067"/>
    <w:rsid w:val="00ED67D2"/>
    <w:rsid w:val="00EE3FD3"/>
    <w:rsid w:val="00EE775F"/>
    <w:rsid w:val="00EF6763"/>
    <w:rsid w:val="00EF6B9E"/>
    <w:rsid w:val="00F0579D"/>
    <w:rsid w:val="00F15D62"/>
    <w:rsid w:val="00F26D9A"/>
    <w:rsid w:val="00F26F4A"/>
    <w:rsid w:val="00F27DE3"/>
    <w:rsid w:val="00F32CEB"/>
    <w:rsid w:val="00F42DEF"/>
    <w:rsid w:val="00F55BED"/>
    <w:rsid w:val="00F66B1F"/>
    <w:rsid w:val="00F75510"/>
    <w:rsid w:val="00F76C87"/>
    <w:rsid w:val="00F96A7D"/>
    <w:rsid w:val="00F96F9E"/>
    <w:rsid w:val="00FA4677"/>
    <w:rsid w:val="00FB1E43"/>
    <w:rsid w:val="00FC4307"/>
    <w:rsid w:val="00FC5ACF"/>
    <w:rsid w:val="00FD1A76"/>
    <w:rsid w:val="00FD35AF"/>
    <w:rsid w:val="00FD417D"/>
    <w:rsid w:val="00FF08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401320"/>
  <w15:chartTrackingRefBased/>
  <w15:docId w15:val="{0379FFAC-4714-A34F-B258-35A72410D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NormalIndent"/>
    <w:qFormat/>
    <w:rsid w:val="00D93337"/>
    <w:pPr>
      <w:ind w:firstLine="346"/>
      <w:jc w:val="both"/>
    </w:pPr>
    <w:rPr>
      <w:lang w:val="en-US" w:eastAsia="en-US"/>
    </w:rPr>
  </w:style>
  <w:style w:type="paragraph" w:styleId="Heading1">
    <w:name w:val="heading 1"/>
    <w:basedOn w:val="Normal-noindent"/>
    <w:next w:val="Normal"/>
    <w:qFormat/>
    <w:rsid w:val="001954C2"/>
    <w:pPr>
      <w:keepNext/>
      <w:numPr>
        <w:numId w:val="10"/>
      </w:numPr>
      <w:spacing w:before="240" w:after="60"/>
      <w:jc w:val="left"/>
      <w:outlineLvl w:val="0"/>
    </w:pPr>
    <w:rPr>
      <w:b/>
      <w:kern w:val="28"/>
      <w:sz w:val="28"/>
    </w:rPr>
  </w:style>
  <w:style w:type="paragraph" w:styleId="Heading2">
    <w:name w:val="heading 2"/>
    <w:basedOn w:val="Normal-noindent"/>
    <w:next w:val="Normal"/>
    <w:qFormat/>
    <w:rsid w:val="001954C2"/>
    <w:pPr>
      <w:keepNext/>
      <w:numPr>
        <w:ilvl w:val="1"/>
        <w:numId w:val="10"/>
      </w:numPr>
      <w:spacing w:before="240" w:after="60"/>
      <w:jc w:val="left"/>
      <w:outlineLvl w:val="1"/>
    </w:pPr>
    <w:rPr>
      <w:b/>
      <w:sz w:val="24"/>
    </w:rPr>
  </w:style>
  <w:style w:type="paragraph" w:styleId="Heading3">
    <w:name w:val="heading 3"/>
    <w:basedOn w:val="Normal-noindent"/>
    <w:next w:val="Normal"/>
    <w:qFormat/>
    <w:rsid w:val="001954C2"/>
    <w:pPr>
      <w:keepNext/>
      <w:numPr>
        <w:ilvl w:val="2"/>
        <w:numId w:val="10"/>
      </w:numPr>
      <w:spacing w:before="240" w:after="60"/>
      <w:jc w:val="left"/>
      <w:outlineLvl w:val="2"/>
    </w:pPr>
    <w:rPr>
      <w:b/>
      <w:sz w:val="22"/>
    </w:rPr>
  </w:style>
  <w:style w:type="paragraph" w:styleId="Heading4">
    <w:name w:val="heading 4"/>
    <w:basedOn w:val="Normal-noindent"/>
    <w:next w:val="Normal"/>
    <w:qFormat/>
    <w:rsid w:val="001954C2"/>
    <w:pPr>
      <w:keepNext/>
      <w:numPr>
        <w:ilvl w:val="3"/>
        <w:numId w:val="10"/>
      </w:numPr>
      <w:spacing w:before="240" w:after="60"/>
      <w:jc w:val="left"/>
      <w:outlineLvl w:val="3"/>
    </w:pPr>
    <w:rPr>
      <w:b/>
    </w:rPr>
  </w:style>
  <w:style w:type="paragraph" w:styleId="Heading5">
    <w:name w:val="heading 5"/>
    <w:basedOn w:val="Normal"/>
    <w:next w:val="Normal"/>
    <w:qFormat/>
    <w:rsid w:val="001954C2"/>
    <w:pPr>
      <w:numPr>
        <w:ilvl w:val="4"/>
        <w:numId w:val="10"/>
      </w:numPr>
      <w:spacing w:before="240" w:after="60"/>
      <w:outlineLvl w:val="4"/>
    </w:pPr>
    <w:rPr>
      <w:sz w:val="22"/>
    </w:rPr>
  </w:style>
  <w:style w:type="paragraph" w:styleId="Heading6">
    <w:name w:val="heading 6"/>
    <w:basedOn w:val="Normal"/>
    <w:next w:val="Normal"/>
    <w:qFormat/>
    <w:rsid w:val="001954C2"/>
    <w:pPr>
      <w:numPr>
        <w:ilvl w:val="5"/>
        <w:numId w:val="10"/>
      </w:numPr>
      <w:spacing w:before="240" w:after="60"/>
      <w:outlineLvl w:val="5"/>
    </w:pPr>
    <w:rPr>
      <w:i/>
      <w:sz w:val="22"/>
    </w:rPr>
  </w:style>
  <w:style w:type="paragraph" w:styleId="Heading7">
    <w:name w:val="heading 7"/>
    <w:basedOn w:val="Normal"/>
    <w:next w:val="Normal"/>
    <w:qFormat/>
    <w:rsid w:val="001954C2"/>
    <w:pPr>
      <w:numPr>
        <w:ilvl w:val="6"/>
        <w:numId w:val="10"/>
      </w:numPr>
      <w:spacing w:before="240" w:after="60"/>
      <w:outlineLvl w:val="6"/>
    </w:pPr>
    <w:rPr>
      <w:rFonts w:ascii="Arial" w:hAnsi="Arial"/>
    </w:rPr>
  </w:style>
  <w:style w:type="paragraph" w:styleId="Heading8">
    <w:name w:val="heading 8"/>
    <w:basedOn w:val="Normal"/>
    <w:next w:val="Normal"/>
    <w:qFormat/>
    <w:rsid w:val="001954C2"/>
    <w:pPr>
      <w:numPr>
        <w:ilvl w:val="7"/>
        <w:numId w:val="10"/>
      </w:numPr>
      <w:spacing w:before="240" w:after="60"/>
      <w:outlineLvl w:val="7"/>
    </w:pPr>
    <w:rPr>
      <w:rFonts w:ascii="Arial" w:hAnsi="Arial"/>
      <w:i/>
    </w:rPr>
  </w:style>
  <w:style w:type="paragraph" w:styleId="Heading9">
    <w:name w:val="heading 9"/>
    <w:basedOn w:val="Normal"/>
    <w:next w:val="Normal"/>
    <w:qFormat/>
    <w:rsid w:val="001954C2"/>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Header">
    <w:name w:val="header"/>
    <w:basedOn w:val="Normal"/>
    <w:pPr>
      <w:tabs>
        <w:tab w:val="center" w:pos="4153"/>
        <w:tab w:val="right" w:pos="8306"/>
      </w:tabs>
    </w:pPr>
  </w:style>
  <w:style w:type="paragraph" w:styleId="Bibliography">
    <w:name w:val="Bibliography"/>
    <w:basedOn w:val="Normal"/>
    <w:rsid w:val="00160750"/>
    <w:pPr>
      <w:tabs>
        <w:tab w:val="left" w:pos="432"/>
      </w:tabs>
      <w:ind w:firstLine="0"/>
    </w:pPr>
  </w:style>
  <w:style w:type="paragraph" w:styleId="Footer">
    <w:name w:val="footer"/>
    <w:basedOn w:val="Normal"/>
    <w:pPr>
      <w:tabs>
        <w:tab w:val="center" w:pos="4153"/>
        <w:tab w:val="right" w:pos="8306"/>
      </w:tabs>
    </w:pPr>
  </w:style>
  <w:style w:type="paragraph" w:customStyle="1" w:styleId="ISubSubSectionTitle">
    <w:name w:val="I_SubSubSectionTitle"/>
    <w:basedOn w:val="ISubSectionTitle"/>
    <w:next w:val="ITextnoindent"/>
    <w:qFormat/>
    <w:rsid w:val="001019A7"/>
    <w:pPr>
      <w:numPr>
        <w:ilvl w:val="2"/>
      </w:numPr>
      <w:outlineLvl w:val="2"/>
    </w:pPr>
    <w:rPr>
      <w:sz w:val="22"/>
    </w:rPr>
  </w:style>
  <w:style w:type="paragraph" w:customStyle="1" w:styleId="Naslov1">
    <w:name w:val="Naslov1"/>
    <w:basedOn w:val="Normal-noindent"/>
    <w:next w:val="Normal"/>
    <w:rsid w:val="00953437"/>
    <w:pPr>
      <w:spacing w:after="240"/>
      <w:jc w:val="left"/>
    </w:pPr>
    <w:rPr>
      <w:b/>
      <w:sz w:val="32"/>
      <w:lang w:val="sl-SI"/>
    </w:rPr>
  </w:style>
  <w:style w:type="paragraph" w:styleId="NormalIndent">
    <w:name w:val="Normal Indent"/>
    <w:basedOn w:val="Normal"/>
    <w:pPr>
      <w:ind w:firstLine="340"/>
    </w:pPr>
  </w:style>
  <w:style w:type="paragraph" w:styleId="CommentText">
    <w:name w:val="annotation text"/>
    <w:basedOn w:val="Normal"/>
    <w:link w:val="CommentTextChar"/>
    <w:semiHidden/>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customStyle="1" w:styleId="Normal-noindent">
    <w:name w:val="Normal-no indent"/>
    <w:basedOn w:val="Normal"/>
    <w:next w:val="Normal"/>
    <w:rsid w:val="00953437"/>
    <w:pPr>
      <w:ind w:firstLine="0"/>
    </w:pPr>
  </w:style>
  <w:style w:type="character" w:styleId="Hyperlink">
    <w:name w:val="Hyperlink"/>
    <w:rsid w:val="009627A1"/>
    <w:rPr>
      <w:color w:val="auto"/>
      <w:u w:val="none"/>
    </w:rPr>
  </w:style>
  <w:style w:type="paragraph" w:styleId="Caption">
    <w:name w:val="caption"/>
    <w:basedOn w:val="Normal-noindent"/>
    <w:next w:val="Normal"/>
    <w:unhideWhenUsed/>
    <w:qFormat/>
    <w:rsid w:val="00421166"/>
  </w:style>
  <w:style w:type="paragraph" w:customStyle="1" w:styleId="IAbstract">
    <w:name w:val="I_Abstract"/>
    <w:basedOn w:val="Normal"/>
    <w:qFormat/>
    <w:rsid w:val="001E6D9E"/>
    <w:pPr>
      <w:spacing w:before="240"/>
      <w:ind w:left="562" w:right="562" w:firstLine="0"/>
    </w:pPr>
    <w:rPr>
      <w:i/>
    </w:rPr>
  </w:style>
  <w:style w:type="paragraph" w:customStyle="1" w:styleId="IAbstractSI">
    <w:name w:val="I_Abstract_SI"/>
    <w:basedOn w:val="Normal"/>
    <w:qFormat/>
    <w:rsid w:val="001E6D9E"/>
    <w:pPr>
      <w:spacing w:before="60" w:after="240"/>
      <w:ind w:left="562" w:right="562" w:firstLine="0"/>
    </w:pPr>
    <w:rPr>
      <w:i/>
    </w:rPr>
  </w:style>
  <w:style w:type="paragraph" w:customStyle="1" w:styleId="IAcknowledgement">
    <w:name w:val="I_Acknowledgement"/>
    <w:basedOn w:val="Heading2"/>
    <w:next w:val="Normal"/>
    <w:qFormat/>
    <w:rsid w:val="001E6D9E"/>
    <w:pPr>
      <w:numPr>
        <w:ilvl w:val="0"/>
        <w:numId w:val="0"/>
      </w:numPr>
    </w:pPr>
  </w:style>
  <w:style w:type="paragraph" w:customStyle="1" w:styleId="IAuthors">
    <w:name w:val="I_Authors"/>
    <w:basedOn w:val="Normal-noindent"/>
    <w:qFormat/>
    <w:rsid w:val="00D84FE0"/>
    <w:pPr>
      <w:spacing w:after="120"/>
      <w:contextualSpacing/>
      <w:jc w:val="left"/>
    </w:pPr>
  </w:style>
  <w:style w:type="paragraph" w:customStyle="1" w:styleId="IBibliography">
    <w:name w:val="I_Bibliography"/>
    <w:basedOn w:val="Normal"/>
    <w:qFormat/>
    <w:rsid w:val="00E01DED"/>
    <w:pPr>
      <w:numPr>
        <w:numId w:val="14"/>
      </w:numPr>
      <w:tabs>
        <w:tab w:val="left" w:pos="432"/>
      </w:tabs>
    </w:pPr>
  </w:style>
  <w:style w:type="paragraph" w:customStyle="1" w:styleId="IFigure">
    <w:name w:val="I_Figure"/>
    <w:basedOn w:val="Normal-noindent"/>
    <w:next w:val="IFigureCaption"/>
    <w:qFormat/>
    <w:rsid w:val="00D84FE0"/>
    <w:pPr>
      <w:jc w:val="center"/>
    </w:pPr>
    <w:rPr>
      <w:noProof/>
      <w:lang w:val="en-GB" w:eastAsia="en-GB"/>
    </w:rPr>
  </w:style>
  <w:style w:type="paragraph" w:customStyle="1" w:styleId="IFigureCaption">
    <w:name w:val="I_FigureCaption"/>
    <w:basedOn w:val="Normal-noindent"/>
    <w:qFormat/>
    <w:rsid w:val="001019A7"/>
    <w:pPr>
      <w:spacing w:before="60" w:after="180"/>
      <w:jc w:val="left"/>
    </w:pPr>
  </w:style>
  <w:style w:type="paragraph" w:customStyle="1" w:styleId="IKeywords">
    <w:name w:val="I_Keywords"/>
    <w:basedOn w:val="Normal-noindent"/>
    <w:qFormat/>
    <w:rsid w:val="005D507A"/>
    <w:pPr>
      <w:spacing w:before="240" w:after="240"/>
    </w:pPr>
  </w:style>
  <w:style w:type="paragraph" w:customStyle="1" w:styleId="IReceived">
    <w:name w:val="I_Received"/>
    <w:basedOn w:val="Normal-noindent"/>
    <w:qFormat/>
    <w:rsid w:val="005D507A"/>
  </w:style>
  <w:style w:type="paragraph" w:customStyle="1" w:styleId="IReferences">
    <w:name w:val="I_References"/>
    <w:basedOn w:val="Heading1"/>
    <w:qFormat/>
    <w:rsid w:val="001E6D9E"/>
    <w:pPr>
      <w:numPr>
        <w:numId w:val="0"/>
      </w:numPr>
    </w:pPr>
  </w:style>
  <w:style w:type="paragraph" w:customStyle="1" w:styleId="ISectionTitle">
    <w:name w:val="I_SectionTitle"/>
    <w:basedOn w:val="ITextnoindent"/>
    <w:next w:val="ITextnoindent"/>
    <w:qFormat/>
    <w:rsid w:val="001019A7"/>
    <w:pPr>
      <w:keepNext/>
      <w:numPr>
        <w:numId w:val="11"/>
      </w:numPr>
      <w:spacing w:before="240" w:after="60"/>
      <w:ind w:left="431" w:hanging="431"/>
      <w:outlineLvl w:val="0"/>
    </w:pPr>
    <w:rPr>
      <w:b/>
      <w:sz w:val="28"/>
    </w:rPr>
  </w:style>
  <w:style w:type="paragraph" w:customStyle="1" w:styleId="ISubSectionTitle">
    <w:name w:val="I_SubSectionTitle"/>
    <w:basedOn w:val="ISectionTitle"/>
    <w:next w:val="ITextnoindent"/>
    <w:qFormat/>
    <w:rsid w:val="001019A7"/>
    <w:pPr>
      <w:numPr>
        <w:ilvl w:val="1"/>
      </w:numPr>
      <w:ind w:left="578" w:hanging="578"/>
      <w:jc w:val="left"/>
      <w:outlineLvl w:val="1"/>
    </w:pPr>
    <w:rPr>
      <w:sz w:val="24"/>
    </w:rPr>
  </w:style>
  <w:style w:type="paragraph" w:customStyle="1" w:styleId="ITable">
    <w:name w:val="I_Table"/>
    <w:basedOn w:val="NormalIndent"/>
    <w:next w:val="ITableCaption"/>
    <w:qFormat/>
    <w:rsid w:val="001E6D9E"/>
    <w:pPr>
      <w:ind w:firstLine="0"/>
    </w:pPr>
  </w:style>
  <w:style w:type="paragraph" w:customStyle="1" w:styleId="ITableCaption">
    <w:name w:val="I_TableCaption"/>
    <w:basedOn w:val="NormalIndent"/>
    <w:qFormat/>
    <w:rsid w:val="001E6D9E"/>
    <w:pPr>
      <w:spacing w:before="120" w:after="120"/>
      <w:ind w:firstLine="0"/>
      <w:jc w:val="center"/>
    </w:pPr>
  </w:style>
  <w:style w:type="paragraph" w:customStyle="1" w:styleId="IText">
    <w:name w:val="I_Text"/>
    <w:basedOn w:val="Normal-noindent"/>
    <w:qFormat/>
    <w:rsid w:val="001E6D9E"/>
    <w:pPr>
      <w:ind w:firstLine="346"/>
    </w:pPr>
  </w:style>
  <w:style w:type="paragraph" w:customStyle="1" w:styleId="ITextnoindent">
    <w:name w:val="I_Text_noindent"/>
    <w:basedOn w:val="IText"/>
    <w:next w:val="IText"/>
    <w:rsid w:val="001E6D9E"/>
    <w:pPr>
      <w:ind w:firstLine="0"/>
    </w:pPr>
  </w:style>
  <w:style w:type="paragraph" w:customStyle="1" w:styleId="ITitle">
    <w:name w:val="I_Title"/>
    <w:basedOn w:val="Naslov1"/>
    <w:next w:val="IAuthors"/>
    <w:qFormat/>
    <w:rsid w:val="001E6D9E"/>
  </w:style>
  <w:style w:type="paragraph" w:styleId="NormalWeb">
    <w:name w:val="Normal (Web)"/>
    <w:basedOn w:val="Normal"/>
    <w:uiPriority w:val="99"/>
    <w:unhideWhenUsed/>
    <w:rsid w:val="0035632F"/>
    <w:pPr>
      <w:spacing w:before="100" w:beforeAutospacing="1" w:after="100" w:afterAutospacing="1"/>
      <w:ind w:firstLine="0"/>
      <w:jc w:val="left"/>
    </w:pPr>
    <w:rPr>
      <w:sz w:val="24"/>
      <w:szCs w:val="24"/>
      <w:lang w:val="en-PT" w:eastAsia="en-GB"/>
    </w:rPr>
  </w:style>
  <w:style w:type="numbering" w:customStyle="1" w:styleId="CurrentList1">
    <w:name w:val="Current List1"/>
    <w:uiPriority w:val="99"/>
    <w:rsid w:val="001954C2"/>
    <w:pPr>
      <w:numPr>
        <w:numId w:val="15"/>
      </w:numPr>
    </w:pPr>
  </w:style>
  <w:style w:type="numbering" w:customStyle="1" w:styleId="CurrentList2">
    <w:name w:val="Current List2"/>
    <w:uiPriority w:val="99"/>
    <w:rsid w:val="001954C2"/>
    <w:pPr>
      <w:numPr>
        <w:numId w:val="16"/>
      </w:numPr>
    </w:pPr>
  </w:style>
  <w:style w:type="numbering" w:customStyle="1" w:styleId="CurrentList3">
    <w:name w:val="Current List3"/>
    <w:uiPriority w:val="99"/>
    <w:rsid w:val="001954C2"/>
    <w:pPr>
      <w:numPr>
        <w:numId w:val="17"/>
      </w:numPr>
    </w:pPr>
  </w:style>
  <w:style w:type="paragraph" w:styleId="CommentSubject">
    <w:name w:val="annotation subject"/>
    <w:basedOn w:val="CommentText"/>
    <w:next w:val="CommentText"/>
    <w:link w:val="CommentSubjectChar"/>
    <w:rsid w:val="00AB5C61"/>
    <w:rPr>
      <w:b/>
      <w:bCs/>
    </w:rPr>
  </w:style>
  <w:style w:type="numbering" w:customStyle="1" w:styleId="CurrentList4">
    <w:name w:val="Current List4"/>
    <w:uiPriority w:val="99"/>
    <w:rsid w:val="001954C2"/>
    <w:pPr>
      <w:numPr>
        <w:numId w:val="18"/>
      </w:numPr>
    </w:pPr>
  </w:style>
  <w:style w:type="character" w:customStyle="1" w:styleId="CommentTextChar">
    <w:name w:val="Comment Text Char"/>
    <w:basedOn w:val="DefaultParagraphFont"/>
    <w:link w:val="CommentText"/>
    <w:semiHidden/>
    <w:rsid w:val="00AB5C61"/>
    <w:rPr>
      <w:lang w:val="en-US" w:eastAsia="en-US"/>
    </w:rPr>
  </w:style>
  <w:style w:type="character" w:customStyle="1" w:styleId="CommentSubjectChar">
    <w:name w:val="Comment Subject Char"/>
    <w:basedOn w:val="CommentTextChar"/>
    <w:link w:val="CommentSubject"/>
    <w:rsid w:val="00AB5C61"/>
    <w:rPr>
      <w:b/>
      <w:bCs/>
      <w:lang w:val="en-US" w:eastAsia="en-US"/>
    </w:rPr>
  </w:style>
  <w:style w:type="table" w:styleId="TableGrid">
    <w:name w:val="Table Grid"/>
    <w:basedOn w:val="TableNormal"/>
    <w:rsid w:val="00CE44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5">
    <w:name w:val="Current List5"/>
    <w:uiPriority w:val="99"/>
    <w:rsid w:val="004614EB"/>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166688">
      <w:bodyDiv w:val="1"/>
      <w:marLeft w:val="0"/>
      <w:marRight w:val="0"/>
      <w:marTop w:val="0"/>
      <w:marBottom w:val="0"/>
      <w:divBdr>
        <w:top w:val="none" w:sz="0" w:space="0" w:color="auto"/>
        <w:left w:val="none" w:sz="0" w:space="0" w:color="auto"/>
        <w:bottom w:val="none" w:sz="0" w:space="0" w:color="auto"/>
        <w:right w:val="none" w:sz="0" w:space="0" w:color="auto"/>
      </w:divBdr>
      <w:divsChild>
        <w:div w:id="213548258">
          <w:marLeft w:val="0"/>
          <w:marRight w:val="0"/>
          <w:marTop w:val="0"/>
          <w:marBottom w:val="0"/>
          <w:divBdr>
            <w:top w:val="none" w:sz="0" w:space="0" w:color="auto"/>
            <w:left w:val="none" w:sz="0" w:space="0" w:color="auto"/>
            <w:bottom w:val="none" w:sz="0" w:space="0" w:color="auto"/>
            <w:right w:val="none" w:sz="0" w:space="0" w:color="auto"/>
          </w:divBdr>
          <w:divsChild>
            <w:div w:id="411509439">
              <w:marLeft w:val="0"/>
              <w:marRight w:val="0"/>
              <w:marTop w:val="0"/>
              <w:marBottom w:val="0"/>
              <w:divBdr>
                <w:top w:val="none" w:sz="0" w:space="0" w:color="auto"/>
                <w:left w:val="none" w:sz="0" w:space="0" w:color="auto"/>
                <w:bottom w:val="none" w:sz="0" w:space="0" w:color="auto"/>
                <w:right w:val="none" w:sz="0" w:space="0" w:color="auto"/>
              </w:divBdr>
              <w:divsChild>
                <w:div w:id="1337153993">
                  <w:marLeft w:val="0"/>
                  <w:marRight w:val="0"/>
                  <w:marTop w:val="0"/>
                  <w:marBottom w:val="0"/>
                  <w:divBdr>
                    <w:top w:val="none" w:sz="0" w:space="0" w:color="auto"/>
                    <w:left w:val="none" w:sz="0" w:space="0" w:color="auto"/>
                    <w:bottom w:val="none" w:sz="0" w:space="0" w:color="auto"/>
                    <w:right w:val="none" w:sz="0" w:space="0" w:color="auto"/>
                  </w:divBdr>
                  <w:divsChild>
                    <w:div w:id="19284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608">
      <w:bodyDiv w:val="1"/>
      <w:marLeft w:val="0"/>
      <w:marRight w:val="0"/>
      <w:marTop w:val="0"/>
      <w:marBottom w:val="0"/>
      <w:divBdr>
        <w:top w:val="none" w:sz="0" w:space="0" w:color="auto"/>
        <w:left w:val="none" w:sz="0" w:space="0" w:color="auto"/>
        <w:bottom w:val="none" w:sz="0" w:space="0" w:color="auto"/>
        <w:right w:val="none" w:sz="0" w:space="0" w:color="auto"/>
      </w:divBdr>
      <w:divsChild>
        <w:div w:id="999231800">
          <w:marLeft w:val="0"/>
          <w:marRight w:val="0"/>
          <w:marTop w:val="0"/>
          <w:marBottom w:val="0"/>
          <w:divBdr>
            <w:top w:val="none" w:sz="0" w:space="0" w:color="auto"/>
            <w:left w:val="none" w:sz="0" w:space="0" w:color="auto"/>
            <w:bottom w:val="none" w:sz="0" w:space="0" w:color="auto"/>
            <w:right w:val="none" w:sz="0" w:space="0" w:color="auto"/>
          </w:divBdr>
          <w:divsChild>
            <w:div w:id="1629819059">
              <w:marLeft w:val="0"/>
              <w:marRight w:val="0"/>
              <w:marTop w:val="0"/>
              <w:marBottom w:val="0"/>
              <w:divBdr>
                <w:top w:val="none" w:sz="0" w:space="0" w:color="auto"/>
                <w:left w:val="none" w:sz="0" w:space="0" w:color="auto"/>
                <w:bottom w:val="none" w:sz="0" w:space="0" w:color="auto"/>
                <w:right w:val="none" w:sz="0" w:space="0" w:color="auto"/>
              </w:divBdr>
              <w:divsChild>
                <w:div w:id="1783570063">
                  <w:marLeft w:val="0"/>
                  <w:marRight w:val="0"/>
                  <w:marTop w:val="0"/>
                  <w:marBottom w:val="0"/>
                  <w:divBdr>
                    <w:top w:val="none" w:sz="0" w:space="0" w:color="auto"/>
                    <w:left w:val="none" w:sz="0" w:space="0" w:color="auto"/>
                    <w:bottom w:val="none" w:sz="0" w:space="0" w:color="auto"/>
                    <w:right w:val="none" w:sz="0" w:space="0" w:color="auto"/>
                  </w:divBdr>
                  <w:divsChild>
                    <w:div w:id="193890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187847">
      <w:bodyDiv w:val="1"/>
      <w:marLeft w:val="0"/>
      <w:marRight w:val="0"/>
      <w:marTop w:val="0"/>
      <w:marBottom w:val="0"/>
      <w:divBdr>
        <w:top w:val="none" w:sz="0" w:space="0" w:color="auto"/>
        <w:left w:val="none" w:sz="0" w:space="0" w:color="auto"/>
        <w:bottom w:val="none" w:sz="0" w:space="0" w:color="auto"/>
        <w:right w:val="none" w:sz="0" w:space="0" w:color="auto"/>
      </w:divBdr>
      <w:divsChild>
        <w:div w:id="986058905">
          <w:marLeft w:val="0"/>
          <w:marRight w:val="0"/>
          <w:marTop w:val="0"/>
          <w:marBottom w:val="0"/>
          <w:divBdr>
            <w:top w:val="none" w:sz="0" w:space="0" w:color="auto"/>
            <w:left w:val="none" w:sz="0" w:space="0" w:color="auto"/>
            <w:bottom w:val="none" w:sz="0" w:space="0" w:color="auto"/>
            <w:right w:val="none" w:sz="0" w:space="0" w:color="auto"/>
          </w:divBdr>
          <w:divsChild>
            <w:div w:id="1163275205">
              <w:marLeft w:val="0"/>
              <w:marRight w:val="0"/>
              <w:marTop w:val="0"/>
              <w:marBottom w:val="0"/>
              <w:divBdr>
                <w:top w:val="none" w:sz="0" w:space="0" w:color="auto"/>
                <w:left w:val="none" w:sz="0" w:space="0" w:color="auto"/>
                <w:bottom w:val="none" w:sz="0" w:space="0" w:color="auto"/>
                <w:right w:val="none" w:sz="0" w:space="0" w:color="auto"/>
              </w:divBdr>
              <w:divsChild>
                <w:div w:id="1829249809">
                  <w:marLeft w:val="0"/>
                  <w:marRight w:val="0"/>
                  <w:marTop w:val="0"/>
                  <w:marBottom w:val="0"/>
                  <w:divBdr>
                    <w:top w:val="none" w:sz="0" w:space="0" w:color="auto"/>
                    <w:left w:val="none" w:sz="0" w:space="0" w:color="auto"/>
                    <w:bottom w:val="none" w:sz="0" w:space="0" w:color="auto"/>
                    <w:right w:val="none" w:sz="0" w:space="0" w:color="auto"/>
                  </w:divBdr>
                  <w:divsChild>
                    <w:div w:id="122213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98863">
      <w:bodyDiv w:val="1"/>
      <w:marLeft w:val="0"/>
      <w:marRight w:val="0"/>
      <w:marTop w:val="0"/>
      <w:marBottom w:val="0"/>
      <w:divBdr>
        <w:top w:val="none" w:sz="0" w:space="0" w:color="auto"/>
        <w:left w:val="none" w:sz="0" w:space="0" w:color="auto"/>
        <w:bottom w:val="none" w:sz="0" w:space="0" w:color="auto"/>
        <w:right w:val="none" w:sz="0" w:space="0" w:color="auto"/>
      </w:divBdr>
      <w:divsChild>
        <w:div w:id="1245870761">
          <w:marLeft w:val="0"/>
          <w:marRight w:val="0"/>
          <w:marTop w:val="0"/>
          <w:marBottom w:val="0"/>
          <w:divBdr>
            <w:top w:val="none" w:sz="0" w:space="0" w:color="auto"/>
            <w:left w:val="none" w:sz="0" w:space="0" w:color="auto"/>
            <w:bottom w:val="none" w:sz="0" w:space="0" w:color="auto"/>
            <w:right w:val="none" w:sz="0" w:space="0" w:color="auto"/>
          </w:divBdr>
          <w:divsChild>
            <w:div w:id="829827604">
              <w:marLeft w:val="0"/>
              <w:marRight w:val="0"/>
              <w:marTop w:val="0"/>
              <w:marBottom w:val="0"/>
              <w:divBdr>
                <w:top w:val="none" w:sz="0" w:space="0" w:color="auto"/>
                <w:left w:val="none" w:sz="0" w:space="0" w:color="auto"/>
                <w:bottom w:val="none" w:sz="0" w:space="0" w:color="auto"/>
                <w:right w:val="none" w:sz="0" w:space="0" w:color="auto"/>
              </w:divBdr>
              <w:divsChild>
                <w:div w:id="175072464">
                  <w:marLeft w:val="0"/>
                  <w:marRight w:val="0"/>
                  <w:marTop w:val="0"/>
                  <w:marBottom w:val="0"/>
                  <w:divBdr>
                    <w:top w:val="none" w:sz="0" w:space="0" w:color="auto"/>
                    <w:left w:val="none" w:sz="0" w:space="0" w:color="auto"/>
                    <w:bottom w:val="none" w:sz="0" w:space="0" w:color="auto"/>
                    <w:right w:val="none" w:sz="0" w:space="0" w:color="auto"/>
                  </w:divBdr>
                  <w:divsChild>
                    <w:div w:id="125088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025">
      <w:bodyDiv w:val="1"/>
      <w:marLeft w:val="0"/>
      <w:marRight w:val="0"/>
      <w:marTop w:val="0"/>
      <w:marBottom w:val="0"/>
      <w:divBdr>
        <w:top w:val="none" w:sz="0" w:space="0" w:color="auto"/>
        <w:left w:val="none" w:sz="0" w:space="0" w:color="auto"/>
        <w:bottom w:val="none" w:sz="0" w:space="0" w:color="auto"/>
        <w:right w:val="none" w:sz="0" w:space="0" w:color="auto"/>
      </w:divBdr>
      <w:divsChild>
        <w:div w:id="468135528">
          <w:marLeft w:val="0"/>
          <w:marRight w:val="0"/>
          <w:marTop w:val="0"/>
          <w:marBottom w:val="0"/>
          <w:divBdr>
            <w:top w:val="none" w:sz="0" w:space="0" w:color="auto"/>
            <w:left w:val="none" w:sz="0" w:space="0" w:color="auto"/>
            <w:bottom w:val="none" w:sz="0" w:space="0" w:color="auto"/>
            <w:right w:val="none" w:sz="0" w:space="0" w:color="auto"/>
          </w:divBdr>
          <w:divsChild>
            <w:div w:id="183327671">
              <w:marLeft w:val="0"/>
              <w:marRight w:val="0"/>
              <w:marTop w:val="0"/>
              <w:marBottom w:val="0"/>
              <w:divBdr>
                <w:top w:val="none" w:sz="0" w:space="0" w:color="auto"/>
                <w:left w:val="none" w:sz="0" w:space="0" w:color="auto"/>
                <w:bottom w:val="none" w:sz="0" w:space="0" w:color="auto"/>
                <w:right w:val="none" w:sz="0" w:space="0" w:color="auto"/>
              </w:divBdr>
              <w:divsChild>
                <w:div w:id="2130732693">
                  <w:marLeft w:val="0"/>
                  <w:marRight w:val="0"/>
                  <w:marTop w:val="0"/>
                  <w:marBottom w:val="0"/>
                  <w:divBdr>
                    <w:top w:val="none" w:sz="0" w:space="0" w:color="auto"/>
                    <w:left w:val="none" w:sz="0" w:space="0" w:color="auto"/>
                    <w:bottom w:val="none" w:sz="0" w:space="0" w:color="auto"/>
                    <w:right w:val="none" w:sz="0" w:space="0" w:color="auto"/>
                  </w:divBdr>
                  <w:divsChild>
                    <w:div w:id="164654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26127">
      <w:bodyDiv w:val="1"/>
      <w:marLeft w:val="0"/>
      <w:marRight w:val="0"/>
      <w:marTop w:val="0"/>
      <w:marBottom w:val="0"/>
      <w:divBdr>
        <w:top w:val="none" w:sz="0" w:space="0" w:color="auto"/>
        <w:left w:val="none" w:sz="0" w:space="0" w:color="auto"/>
        <w:bottom w:val="none" w:sz="0" w:space="0" w:color="auto"/>
        <w:right w:val="none" w:sz="0" w:space="0" w:color="auto"/>
      </w:divBdr>
      <w:divsChild>
        <w:div w:id="2114322882">
          <w:marLeft w:val="0"/>
          <w:marRight w:val="0"/>
          <w:marTop w:val="0"/>
          <w:marBottom w:val="0"/>
          <w:divBdr>
            <w:top w:val="none" w:sz="0" w:space="0" w:color="auto"/>
            <w:left w:val="none" w:sz="0" w:space="0" w:color="auto"/>
            <w:bottom w:val="none" w:sz="0" w:space="0" w:color="auto"/>
            <w:right w:val="none" w:sz="0" w:space="0" w:color="auto"/>
          </w:divBdr>
          <w:divsChild>
            <w:div w:id="262110390">
              <w:marLeft w:val="0"/>
              <w:marRight w:val="0"/>
              <w:marTop w:val="0"/>
              <w:marBottom w:val="0"/>
              <w:divBdr>
                <w:top w:val="none" w:sz="0" w:space="0" w:color="auto"/>
                <w:left w:val="none" w:sz="0" w:space="0" w:color="auto"/>
                <w:bottom w:val="none" w:sz="0" w:space="0" w:color="auto"/>
                <w:right w:val="none" w:sz="0" w:space="0" w:color="auto"/>
              </w:divBdr>
              <w:divsChild>
                <w:div w:id="965087060">
                  <w:marLeft w:val="0"/>
                  <w:marRight w:val="0"/>
                  <w:marTop w:val="0"/>
                  <w:marBottom w:val="0"/>
                  <w:divBdr>
                    <w:top w:val="none" w:sz="0" w:space="0" w:color="auto"/>
                    <w:left w:val="none" w:sz="0" w:space="0" w:color="auto"/>
                    <w:bottom w:val="none" w:sz="0" w:space="0" w:color="auto"/>
                    <w:right w:val="none" w:sz="0" w:space="0" w:color="auto"/>
                  </w:divBdr>
                  <w:divsChild>
                    <w:div w:id="21026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5.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4.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0" Type="http://schemas.openxmlformats.org/officeDocument/2006/relationships/image" Target="media/image10.png"/><Relationship Id="rId4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ascosoares/Documents/Work/IPCB/Atividade%20Te&#769;cnico-Cienti&#769;fica/Resultados%20da%20Atividade%20de%20Investigac&#807;a&#771;o/Artigos%20em%20Revistas/2024%20Informatica/Informatica20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FE0191CC72F34EACB3BD7861F6797C"/>
        <w:category>
          <w:name w:val="General"/>
          <w:gallery w:val="placeholder"/>
        </w:category>
        <w:types>
          <w:type w:val="bbPlcHdr"/>
        </w:types>
        <w:behaviors>
          <w:behavior w:val="content"/>
        </w:behaviors>
        <w:guid w:val="{66BB2D33-2050-4A4D-853F-BBFBE60D79E6}"/>
      </w:docPartPr>
      <w:docPartBody>
        <w:p w:rsidR="00D566D9" w:rsidRDefault="004758FC" w:rsidP="004758FC">
          <w:pPr>
            <w:pStyle w:val="F2FE0191CC72F34EACB3BD7861F6797C"/>
          </w:pPr>
          <w:r>
            <w:rPr>
              <w:rStyle w:val="PlaceholderText"/>
            </w:rPr>
            <w:t>Clique ou toque aqui para introduzir texto.</w:t>
          </w:r>
        </w:p>
      </w:docPartBody>
    </w:docPart>
    <w:docPart>
      <w:docPartPr>
        <w:name w:val="98B896E17B9DDE4189565B692DAAC9A8"/>
        <w:category>
          <w:name w:val="General"/>
          <w:gallery w:val="placeholder"/>
        </w:category>
        <w:types>
          <w:type w:val="bbPlcHdr"/>
        </w:types>
        <w:behaviors>
          <w:behavior w:val="content"/>
        </w:behaviors>
        <w:guid w:val="{15B527C6-65FC-D449-A8E0-A7B78234737D}"/>
      </w:docPartPr>
      <w:docPartBody>
        <w:p w:rsidR="00D566D9" w:rsidRDefault="004758FC" w:rsidP="004758FC">
          <w:pPr>
            <w:pStyle w:val="98B896E17B9DDE4189565B692DAAC9A8"/>
          </w:pPr>
          <w:r>
            <w:rPr>
              <w:rStyle w:val="PlaceholderText"/>
            </w:rPr>
            <w:t>Clique ou toque aqui para introduzir texto.</w:t>
          </w:r>
        </w:p>
      </w:docPartBody>
    </w:docPart>
    <w:docPart>
      <w:docPartPr>
        <w:name w:val="392F708CAD71574AAE23096070C2A890"/>
        <w:category>
          <w:name w:val="General"/>
          <w:gallery w:val="placeholder"/>
        </w:category>
        <w:types>
          <w:type w:val="bbPlcHdr"/>
        </w:types>
        <w:behaviors>
          <w:behavior w:val="content"/>
        </w:behaviors>
        <w:guid w:val="{636B9EF1-A164-9F46-A9C3-CE87F21EE09D}"/>
      </w:docPartPr>
      <w:docPartBody>
        <w:p w:rsidR="00D566D9" w:rsidRDefault="004758FC" w:rsidP="004758FC">
          <w:pPr>
            <w:pStyle w:val="392F708CAD71574AAE23096070C2A890"/>
          </w:pPr>
          <w:r>
            <w:rPr>
              <w:rStyle w:val="PlaceholderText"/>
            </w:rPr>
            <w:t>Clique ou toque aqui para introduzir texto.</w:t>
          </w:r>
        </w:p>
      </w:docPartBody>
    </w:docPart>
    <w:docPart>
      <w:docPartPr>
        <w:name w:val="6B3EFBDD66700E45871EFD44075E5EA5"/>
        <w:category>
          <w:name w:val="General"/>
          <w:gallery w:val="placeholder"/>
        </w:category>
        <w:types>
          <w:type w:val="bbPlcHdr"/>
        </w:types>
        <w:behaviors>
          <w:behavior w:val="content"/>
        </w:behaviors>
        <w:guid w:val="{37A667BB-4090-444F-AA55-3A124633471E}"/>
      </w:docPartPr>
      <w:docPartBody>
        <w:p w:rsidR="00D566D9" w:rsidRDefault="004758FC" w:rsidP="004758FC">
          <w:pPr>
            <w:pStyle w:val="6B3EFBDD66700E45871EFD44075E5EA5"/>
          </w:pPr>
          <w:r>
            <w:rPr>
              <w:rStyle w:val="PlaceholderText"/>
            </w:rPr>
            <w:t>Clique ou toque aqui para introduzir texto.</w:t>
          </w:r>
        </w:p>
      </w:docPartBody>
    </w:docPart>
    <w:docPart>
      <w:docPartPr>
        <w:name w:val="D421FF09DFA9D24D814B5ACF5C43AE9A"/>
        <w:category>
          <w:name w:val="General"/>
          <w:gallery w:val="placeholder"/>
        </w:category>
        <w:types>
          <w:type w:val="bbPlcHdr"/>
        </w:types>
        <w:behaviors>
          <w:behavior w:val="content"/>
        </w:behaviors>
        <w:guid w:val="{568847E6-D1D7-4F4C-9594-8F90ACEF9109}"/>
      </w:docPartPr>
      <w:docPartBody>
        <w:p w:rsidR="00D566D9" w:rsidRDefault="004758FC" w:rsidP="004758FC">
          <w:pPr>
            <w:pStyle w:val="D421FF09DFA9D24D814B5ACF5C43AE9A"/>
          </w:pPr>
          <w:r>
            <w:rPr>
              <w:rStyle w:val="PlaceholderText"/>
            </w:rPr>
            <w:t>Clique ou toque aqui para introduzir texto.</w:t>
          </w:r>
        </w:p>
      </w:docPartBody>
    </w:docPart>
    <w:docPart>
      <w:docPartPr>
        <w:name w:val="8D71A51CCB520440BDB019F6B5C57B05"/>
        <w:category>
          <w:name w:val="General"/>
          <w:gallery w:val="placeholder"/>
        </w:category>
        <w:types>
          <w:type w:val="bbPlcHdr"/>
        </w:types>
        <w:behaviors>
          <w:behavior w:val="content"/>
        </w:behaviors>
        <w:guid w:val="{2703214D-C1E2-7248-A305-3F67C49305F4}"/>
      </w:docPartPr>
      <w:docPartBody>
        <w:p w:rsidR="00D566D9" w:rsidRDefault="004758FC" w:rsidP="004758FC">
          <w:pPr>
            <w:pStyle w:val="8D71A51CCB520440BDB019F6B5C57B05"/>
          </w:pPr>
          <w:r>
            <w:rPr>
              <w:rStyle w:val="PlaceholderText"/>
            </w:rPr>
            <w:t>Clique ou toque aqui para introduzir texto.</w:t>
          </w:r>
        </w:p>
      </w:docPartBody>
    </w:docPart>
    <w:docPart>
      <w:docPartPr>
        <w:name w:val="20BA047AB8B25E4E911DCB9BFE2E1BE5"/>
        <w:category>
          <w:name w:val="General"/>
          <w:gallery w:val="placeholder"/>
        </w:category>
        <w:types>
          <w:type w:val="bbPlcHdr"/>
        </w:types>
        <w:behaviors>
          <w:behavior w:val="content"/>
        </w:behaviors>
        <w:guid w:val="{D77145CF-89FC-0B46-8DCE-1754CCC26C36}"/>
      </w:docPartPr>
      <w:docPartBody>
        <w:p w:rsidR="00D566D9" w:rsidRDefault="004758FC" w:rsidP="004758FC">
          <w:pPr>
            <w:pStyle w:val="20BA047AB8B25E4E911DCB9BFE2E1BE5"/>
          </w:pPr>
          <w:r>
            <w:rPr>
              <w:rStyle w:val="PlaceholderText"/>
            </w:rPr>
            <w:t>Clique ou toque aqui para introduzir texto.</w:t>
          </w:r>
        </w:p>
      </w:docPartBody>
    </w:docPart>
    <w:docPart>
      <w:docPartPr>
        <w:name w:val="DF2D84A3FCB2B9408440D40EB73323CE"/>
        <w:category>
          <w:name w:val="General"/>
          <w:gallery w:val="placeholder"/>
        </w:category>
        <w:types>
          <w:type w:val="bbPlcHdr"/>
        </w:types>
        <w:behaviors>
          <w:behavior w:val="content"/>
        </w:behaviors>
        <w:guid w:val="{5A4240E1-BF7A-1B40-93F1-8F141919925D}"/>
      </w:docPartPr>
      <w:docPartBody>
        <w:p w:rsidR="00D566D9" w:rsidRDefault="004758FC" w:rsidP="004758FC">
          <w:pPr>
            <w:pStyle w:val="DF2D84A3FCB2B9408440D40EB73323CE"/>
          </w:pPr>
          <w:r>
            <w:rPr>
              <w:rStyle w:val="PlaceholderText"/>
            </w:rPr>
            <w:t>Clique ou toque aqui para introduzir texto.</w:t>
          </w:r>
        </w:p>
      </w:docPartBody>
    </w:docPart>
    <w:docPart>
      <w:docPartPr>
        <w:name w:val="2B94E01F004D124686B775FD29CEE78C"/>
        <w:category>
          <w:name w:val="General"/>
          <w:gallery w:val="placeholder"/>
        </w:category>
        <w:types>
          <w:type w:val="bbPlcHdr"/>
        </w:types>
        <w:behaviors>
          <w:behavior w:val="content"/>
        </w:behaviors>
        <w:guid w:val="{1D4AC42C-D52E-EE4D-9FE7-DED41267C381}"/>
      </w:docPartPr>
      <w:docPartBody>
        <w:p w:rsidR="00D566D9" w:rsidRDefault="004758FC" w:rsidP="004758FC">
          <w:pPr>
            <w:pStyle w:val="2B94E01F004D124686B775FD29CEE78C"/>
          </w:pPr>
          <w:r>
            <w:rPr>
              <w:rStyle w:val="PlaceholderText"/>
            </w:rPr>
            <w:t>Clique ou toque aqui para introduzir texto.</w:t>
          </w:r>
        </w:p>
      </w:docPartBody>
    </w:docPart>
    <w:docPart>
      <w:docPartPr>
        <w:name w:val="2CCAF4E4A0F03A4F910C66040C32E0FC"/>
        <w:category>
          <w:name w:val="General"/>
          <w:gallery w:val="placeholder"/>
        </w:category>
        <w:types>
          <w:type w:val="bbPlcHdr"/>
        </w:types>
        <w:behaviors>
          <w:behavior w:val="content"/>
        </w:behaviors>
        <w:guid w:val="{4384BE56-0E00-6E4E-86BE-2641A54061F0}"/>
      </w:docPartPr>
      <w:docPartBody>
        <w:p w:rsidR="00D566D9" w:rsidRDefault="004758FC" w:rsidP="004758FC">
          <w:pPr>
            <w:pStyle w:val="2CCAF4E4A0F03A4F910C66040C32E0FC"/>
          </w:pPr>
          <w:r>
            <w:rPr>
              <w:rStyle w:val="PlaceholderText"/>
            </w:rPr>
            <w:t>Clique ou toque aqui para introduzir texto.</w:t>
          </w:r>
        </w:p>
      </w:docPartBody>
    </w:docPart>
    <w:docPart>
      <w:docPartPr>
        <w:name w:val="5F3190C87162AC47A339E7AC34A744D0"/>
        <w:category>
          <w:name w:val="General"/>
          <w:gallery w:val="placeholder"/>
        </w:category>
        <w:types>
          <w:type w:val="bbPlcHdr"/>
        </w:types>
        <w:behaviors>
          <w:behavior w:val="content"/>
        </w:behaviors>
        <w:guid w:val="{903886CD-6574-3A4C-A1B6-F4C3C1310AB0}"/>
      </w:docPartPr>
      <w:docPartBody>
        <w:p w:rsidR="00D566D9" w:rsidRDefault="004758FC" w:rsidP="004758FC">
          <w:pPr>
            <w:pStyle w:val="5F3190C87162AC47A339E7AC34A744D0"/>
          </w:pPr>
          <w:r>
            <w:rPr>
              <w:rStyle w:val="PlaceholderText"/>
            </w:rPr>
            <w:t>Clique ou toque aqui para introduzir texto.</w:t>
          </w:r>
        </w:p>
      </w:docPartBody>
    </w:docPart>
    <w:docPart>
      <w:docPartPr>
        <w:name w:val="4DD78EF912EFBE4BB49E8516D78A8F90"/>
        <w:category>
          <w:name w:val="General"/>
          <w:gallery w:val="placeholder"/>
        </w:category>
        <w:types>
          <w:type w:val="bbPlcHdr"/>
        </w:types>
        <w:behaviors>
          <w:behavior w:val="content"/>
        </w:behaviors>
        <w:guid w:val="{530C3FA0-01F3-024C-B160-857C04A7572C}"/>
      </w:docPartPr>
      <w:docPartBody>
        <w:p w:rsidR="00D566D9" w:rsidRDefault="004758FC" w:rsidP="004758FC">
          <w:pPr>
            <w:pStyle w:val="4DD78EF912EFBE4BB49E8516D78A8F90"/>
          </w:pPr>
          <w:r>
            <w:rPr>
              <w:rStyle w:val="PlaceholderText"/>
            </w:rPr>
            <w:t>Clique ou toque aqui para introduzir texto.</w:t>
          </w:r>
        </w:p>
      </w:docPartBody>
    </w:docPart>
    <w:docPart>
      <w:docPartPr>
        <w:name w:val="77691E37CD48C44C8A60EF19445CDB42"/>
        <w:category>
          <w:name w:val="General"/>
          <w:gallery w:val="placeholder"/>
        </w:category>
        <w:types>
          <w:type w:val="bbPlcHdr"/>
        </w:types>
        <w:behaviors>
          <w:behavior w:val="content"/>
        </w:behaviors>
        <w:guid w:val="{D6113C70-15C0-D546-B7B2-2DD73A76B8FE}"/>
      </w:docPartPr>
      <w:docPartBody>
        <w:p w:rsidR="00D566D9" w:rsidRDefault="004758FC" w:rsidP="004758FC">
          <w:pPr>
            <w:pStyle w:val="77691E37CD48C44C8A60EF19445CDB42"/>
          </w:pPr>
          <w:r>
            <w:rPr>
              <w:rStyle w:val="PlaceholderText"/>
            </w:rPr>
            <w:t>Clique ou toque aqui para introduzir texto.</w:t>
          </w:r>
        </w:p>
      </w:docPartBody>
    </w:docPart>
    <w:docPart>
      <w:docPartPr>
        <w:name w:val="5AEB00C393FFAB46ABCA16684FD62BAF"/>
        <w:category>
          <w:name w:val="General"/>
          <w:gallery w:val="placeholder"/>
        </w:category>
        <w:types>
          <w:type w:val="bbPlcHdr"/>
        </w:types>
        <w:behaviors>
          <w:behavior w:val="content"/>
        </w:behaviors>
        <w:guid w:val="{3AC27B42-1365-6044-9E76-F12B6C691679}"/>
      </w:docPartPr>
      <w:docPartBody>
        <w:p w:rsidR="00D566D9" w:rsidRDefault="004758FC" w:rsidP="004758FC">
          <w:pPr>
            <w:pStyle w:val="5AEB00C393FFAB46ABCA16684FD62BAF"/>
          </w:pPr>
          <w:r>
            <w:rPr>
              <w:rStyle w:val="PlaceholderText"/>
            </w:rPr>
            <w:t>Clique ou toque aqui para introduzir texto.</w:t>
          </w:r>
        </w:p>
      </w:docPartBody>
    </w:docPart>
    <w:docPart>
      <w:docPartPr>
        <w:name w:val="B0066436F178BB4293257AC671DA7DE2"/>
        <w:category>
          <w:name w:val="General"/>
          <w:gallery w:val="placeholder"/>
        </w:category>
        <w:types>
          <w:type w:val="bbPlcHdr"/>
        </w:types>
        <w:behaviors>
          <w:behavior w:val="content"/>
        </w:behaviors>
        <w:guid w:val="{5D3AE372-4936-424C-9005-083986B8EF48}"/>
      </w:docPartPr>
      <w:docPartBody>
        <w:p w:rsidR="00D566D9" w:rsidRDefault="004758FC" w:rsidP="004758FC">
          <w:pPr>
            <w:pStyle w:val="B0066436F178BB4293257AC671DA7DE2"/>
          </w:pPr>
          <w:r>
            <w:rPr>
              <w:rStyle w:val="PlaceholderText"/>
            </w:rPr>
            <w:t>Clique ou toque aqui para introduzir texto.</w:t>
          </w:r>
        </w:p>
      </w:docPartBody>
    </w:docPart>
    <w:docPart>
      <w:docPartPr>
        <w:name w:val="A1E41AD5EFE37F4FBBAAA3B547B00388"/>
        <w:category>
          <w:name w:val="General"/>
          <w:gallery w:val="placeholder"/>
        </w:category>
        <w:types>
          <w:type w:val="bbPlcHdr"/>
        </w:types>
        <w:behaviors>
          <w:behavior w:val="content"/>
        </w:behaviors>
        <w:guid w:val="{9F7FCFA0-0D1F-0347-9664-13CB889C56DB}"/>
      </w:docPartPr>
      <w:docPartBody>
        <w:p w:rsidR="00D566D9" w:rsidRDefault="004758FC" w:rsidP="004758FC">
          <w:pPr>
            <w:pStyle w:val="A1E41AD5EFE37F4FBBAAA3B547B00388"/>
          </w:pPr>
          <w:r>
            <w:rPr>
              <w:rStyle w:val="PlaceholderText"/>
            </w:rPr>
            <w:t>Clique ou toque aqui para introduzir texto.</w:t>
          </w:r>
        </w:p>
      </w:docPartBody>
    </w:docPart>
    <w:docPart>
      <w:docPartPr>
        <w:name w:val="C3E136973CD1784BBE61E3D4001763B3"/>
        <w:category>
          <w:name w:val="General"/>
          <w:gallery w:val="placeholder"/>
        </w:category>
        <w:types>
          <w:type w:val="bbPlcHdr"/>
        </w:types>
        <w:behaviors>
          <w:behavior w:val="content"/>
        </w:behaviors>
        <w:guid w:val="{DB565BEE-F943-1C47-8607-24FD87D487FB}"/>
      </w:docPartPr>
      <w:docPartBody>
        <w:p w:rsidR="00D566D9" w:rsidRDefault="004758FC" w:rsidP="004758FC">
          <w:pPr>
            <w:pStyle w:val="C3E136973CD1784BBE61E3D4001763B3"/>
          </w:pPr>
          <w:r>
            <w:rPr>
              <w:rStyle w:val="PlaceholderText"/>
            </w:rPr>
            <w:t>Clique ou toque aqui para introduzir texto.</w:t>
          </w:r>
        </w:p>
      </w:docPartBody>
    </w:docPart>
    <w:docPart>
      <w:docPartPr>
        <w:name w:val="0C0F7BF554C8D34D926BCE18461FE9AC"/>
        <w:category>
          <w:name w:val="General"/>
          <w:gallery w:val="placeholder"/>
        </w:category>
        <w:types>
          <w:type w:val="bbPlcHdr"/>
        </w:types>
        <w:behaviors>
          <w:behavior w:val="content"/>
        </w:behaviors>
        <w:guid w:val="{29718891-4DE0-4E42-BD77-09189A6E1509}"/>
      </w:docPartPr>
      <w:docPartBody>
        <w:p w:rsidR="00D566D9" w:rsidRDefault="004758FC" w:rsidP="004758FC">
          <w:pPr>
            <w:pStyle w:val="0C0F7BF554C8D34D926BCE18461FE9AC"/>
          </w:pPr>
          <w:r>
            <w:rPr>
              <w:rStyle w:val="PlaceholderText"/>
            </w:rPr>
            <w:t>Clique ou toque aqui para introduzir texto.</w:t>
          </w:r>
        </w:p>
      </w:docPartBody>
    </w:docPart>
    <w:docPart>
      <w:docPartPr>
        <w:name w:val="6C7310188E41C746A711BD1ACF48E28A"/>
        <w:category>
          <w:name w:val="General"/>
          <w:gallery w:val="placeholder"/>
        </w:category>
        <w:types>
          <w:type w:val="bbPlcHdr"/>
        </w:types>
        <w:behaviors>
          <w:behavior w:val="content"/>
        </w:behaviors>
        <w:guid w:val="{25404AD9-EBBB-774E-8E58-C4E94E49F4FB}"/>
      </w:docPartPr>
      <w:docPartBody>
        <w:p w:rsidR="00D566D9" w:rsidRDefault="004758FC" w:rsidP="004758FC">
          <w:pPr>
            <w:pStyle w:val="6C7310188E41C746A711BD1ACF48E28A"/>
          </w:pPr>
          <w:r>
            <w:rPr>
              <w:rStyle w:val="PlaceholderText"/>
            </w:rPr>
            <w:t>Clique ou toque aqui para introduzir texto.</w:t>
          </w:r>
        </w:p>
      </w:docPartBody>
    </w:docPart>
    <w:docPart>
      <w:docPartPr>
        <w:name w:val="3993551516DD9A44AF274BE7783D41E0"/>
        <w:category>
          <w:name w:val="General"/>
          <w:gallery w:val="placeholder"/>
        </w:category>
        <w:types>
          <w:type w:val="bbPlcHdr"/>
        </w:types>
        <w:behaviors>
          <w:behavior w:val="content"/>
        </w:behaviors>
        <w:guid w:val="{EED57662-FCC6-DD45-896D-50127CB01963}"/>
      </w:docPartPr>
      <w:docPartBody>
        <w:p w:rsidR="00D566D9" w:rsidRDefault="004758FC" w:rsidP="004758FC">
          <w:pPr>
            <w:pStyle w:val="3993551516DD9A44AF274BE7783D41E0"/>
          </w:pPr>
          <w:r>
            <w:rPr>
              <w:rStyle w:val="PlaceholderText"/>
            </w:rPr>
            <w:t>Clique ou toque aqui para introduzir texto.</w:t>
          </w:r>
        </w:p>
      </w:docPartBody>
    </w:docPart>
    <w:docPart>
      <w:docPartPr>
        <w:name w:val="42A7B91271CF084281B226FDD3C7DA2E"/>
        <w:category>
          <w:name w:val="General"/>
          <w:gallery w:val="placeholder"/>
        </w:category>
        <w:types>
          <w:type w:val="bbPlcHdr"/>
        </w:types>
        <w:behaviors>
          <w:behavior w:val="content"/>
        </w:behaviors>
        <w:guid w:val="{4EACEAD0-1A98-724C-B79B-5C7B28E8FAFD}"/>
      </w:docPartPr>
      <w:docPartBody>
        <w:p w:rsidR="00D566D9" w:rsidRDefault="004758FC" w:rsidP="004758FC">
          <w:pPr>
            <w:pStyle w:val="42A7B91271CF084281B226FDD3C7DA2E"/>
          </w:pPr>
          <w:r>
            <w:rPr>
              <w:rStyle w:val="PlaceholderText"/>
            </w:rPr>
            <w:t>Clique ou toque aqui para introduzir texto.</w:t>
          </w:r>
        </w:p>
      </w:docPartBody>
    </w:docPart>
    <w:docPart>
      <w:docPartPr>
        <w:name w:val="DA784681B97E2E43A7EF425EDC9DFF20"/>
        <w:category>
          <w:name w:val="General"/>
          <w:gallery w:val="placeholder"/>
        </w:category>
        <w:types>
          <w:type w:val="bbPlcHdr"/>
        </w:types>
        <w:behaviors>
          <w:behavior w:val="content"/>
        </w:behaviors>
        <w:guid w:val="{65255AB5-09E5-344A-81EE-C61CD68EE58D}"/>
      </w:docPartPr>
      <w:docPartBody>
        <w:p w:rsidR="00D566D9" w:rsidRDefault="004758FC" w:rsidP="004758FC">
          <w:pPr>
            <w:pStyle w:val="DA784681B97E2E43A7EF425EDC9DFF20"/>
          </w:pPr>
          <w:r>
            <w:rPr>
              <w:rStyle w:val="PlaceholderText"/>
            </w:rPr>
            <w:t>Clique ou toque aqui para introduzir texto.</w:t>
          </w:r>
        </w:p>
      </w:docPartBody>
    </w:docPart>
    <w:docPart>
      <w:docPartPr>
        <w:name w:val="C980073EDD413B4EA3870CF350A2D949"/>
        <w:category>
          <w:name w:val="General"/>
          <w:gallery w:val="placeholder"/>
        </w:category>
        <w:types>
          <w:type w:val="bbPlcHdr"/>
        </w:types>
        <w:behaviors>
          <w:behavior w:val="content"/>
        </w:behaviors>
        <w:guid w:val="{27CF3F86-6B32-3D4A-8646-CC5B27232863}"/>
      </w:docPartPr>
      <w:docPartBody>
        <w:p w:rsidR="00D566D9" w:rsidRDefault="004758FC" w:rsidP="004758FC">
          <w:pPr>
            <w:pStyle w:val="C980073EDD413B4EA3870CF350A2D949"/>
          </w:pPr>
          <w:r>
            <w:rPr>
              <w:rStyle w:val="PlaceholderText"/>
            </w:rPr>
            <w:t>Clique ou toque aqui para introduzir texto.</w:t>
          </w:r>
        </w:p>
      </w:docPartBody>
    </w:docPart>
    <w:docPart>
      <w:docPartPr>
        <w:name w:val="7CDF40B5CE5A714BB796F0363301CCA9"/>
        <w:category>
          <w:name w:val="General"/>
          <w:gallery w:val="placeholder"/>
        </w:category>
        <w:types>
          <w:type w:val="bbPlcHdr"/>
        </w:types>
        <w:behaviors>
          <w:behavior w:val="content"/>
        </w:behaviors>
        <w:guid w:val="{EFBF42EA-4364-FD46-B674-ED0650582496}"/>
      </w:docPartPr>
      <w:docPartBody>
        <w:p w:rsidR="00D566D9" w:rsidRDefault="004758FC" w:rsidP="004758FC">
          <w:pPr>
            <w:pStyle w:val="7CDF40B5CE5A714BB796F0363301CCA9"/>
          </w:pPr>
          <w:r>
            <w:rPr>
              <w:rStyle w:val="PlaceholderText"/>
            </w:rPr>
            <w:t>Clique ou toque aqui para introduzir texto.</w:t>
          </w:r>
        </w:p>
      </w:docPartBody>
    </w:docPart>
    <w:docPart>
      <w:docPartPr>
        <w:name w:val="6F9D515CB3959E4E9DEE6A678FC9B902"/>
        <w:category>
          <w:name w:val="General"/>
          <w:gallery w:val="placeholder"/>
        </w:category>
        <w:types>
          <w:type w:val="bbPlcHdr"/>
        </w:types>
        <w:behaviors>
          <w:behavior w:val="content"/>
        </w:behaviors>
        <w:guid w:val="{70450FD7-9C59-2F49-ACA7-7D2A3E833562}"/>
      </w:docPartPr>
      <w:docPartBody>
        <w:p w:rsidR="00D566D9" w:rsidRDefault="004758FC" w:rsidP="004758FC">
          <w:pPr>
            <w:pStyle w:val="6F9D515CB3959E4E9DEE6A678FC9B902"/>
          </w:pPr>
          <w:r>
            <w:rPr>
              <w:rStyle w:val="PlaceholderText"/>
            </w:rPr>
            <w:t>Clique ou toque aqui para introduzir texto.</w:t>
          </w:r>
        </w:p>
      </w:docPartBody>
    </w:docPart>
    <w:docPart>
      <w:docPartPr>
        <w:name w:val="DF2F42CDD7AEA04D814A62639916F125"/>
        <w:category>
          <w:name w:val="General"/>
          <w:gallery w:val="placeholder"/>
        </w:category>
        <w:types>
          <w:type w:val="bbPlcHdr"/>
        </w:types>
        <w:behaviors>
          <w:behavior w:val="content"/>
        </w:behaviors>
        <w:guid w:val="{F9B76752-079D-8D4A-843E-195BA2C3CF71}"/>
      </w:docPartPr>
      <w:docPartBody>
        <w:p w:rsidR="00D566D9" w:rsidRDefault="004758FC" w:rsidP="004758FC">
          <w:pPr>
            <w:pStyle w:val="DF2F42CDD7AEA04D814A62639916F125"/>
          </w:pPr>
          <w:r>
            <w:rPr>
              <w:rStyle w:val="PlaceholderText"/>
            </w:rPr>
            <w:t>Clique ou toque aqui para introduzir texto.</w:t>
          </w:r>
        </w:p>
      </w:docPartBody>
    </w:docPart>
    <w:docPart>
      <w:docPartPr>
        <w:name w:val="981E0D65A3A29B4EB941C0F0C86F571D"/>
        <w:category>
          <w:name w:val="General"/>
          <w:gallery w:val="placeholder"/>
        </w:category>
        <w:types>
          <w:type w:val="bbPlcHdr"/>
        </w:types>
        <w:behaviors>
          <w:behavior w:val="content"/>
        </w:behaviors>
        <w:guid w:val="{E54F5E8F-BC2B-4042-83B9-665F04BA9638}"/>
      </w:docPartPr>
      <w:docPartBody>
        <w:p w:rsidR="00D566D9" w:rsidRDefault="004758FC" w:rsidP="004758FC">
          <w:pPr>
            <w:pStyle w:val="981E0D65A3A29B4EB941C0F0C86F571D"/>
          </w:pPr>
          <w:r>
            <w:rPr>
              <w:rStyle w:val="PlaceholderText"/>
            </w:rPr>
            <w:t>Clique ou toque aqui para introduzir texto.</w:t>
          </w:r>
        </w:p>
      </w:docPartBody>
    </w:docPart>
    <w:docPart>
      <w:docPartPr>
        <w:name w:val="145FE8F14031124D8BD8BB825A43AA93"/>
        <w:category>
          <w:name w:val="General"/>
          <w:gallery w:val="placeholder"/>
        </w:category>
        <w:types>
          <w:type w:val="bbPlcHdr"/>
        </w:types>
        <w:behaviors>
          <w:behavior w:val="content"/>
        </w:behaviors>
        <w:guid w:val="{7B91DDAE-48B6-C245-9305-EACF3D89DABB}"/>
      </w:docPartPr>
      <w:docPartBody>
        <w:p w:rsidR="00D566D9" w:rsidRDefault="004758FC" w:rsidP="004758FC">
          <w:pPr>
            <w:pStyle w:val="145FE8F14031124D8BD8BB825A43AA93"/>
          </w:pPr>
          <w:r>
            <w:rPr>
              <w:rStyle w:val="PlaceholderText"/>
            </w:rPr>
            <w:t>Clique ou toque aqui para introduzir texto.</w:t>
          </w:r>
        </w:p>
      </w:docPartBody>
    </w:docPart>
    <w:docPart>
      <w:docPartPr>
        <w:name w:val="5788F52A0552FA4C91B9C095BC090FD3"/>
        <w:category>
          <w:name w:val="General"/>
          <w:gallery w:val="placeholder"/>
        </w:category>
        <w:types>
          <w:type w:val="bbPlcHdr"/>
        </w:types>
        <w:behaviors>
          <w:behavior w:val="content"/>
        </w:behaviors>
        <w:guid w:val="{E0A5E253-8E34-D24B-8786-B8E62A8B9A99}"/>
      </w:docPartPr>
      <w:docPartBody>
        <w:p w:rsidR="00D566D9" w:rsidRDefault="004758FC" w:rsidP="004758FC">
          <w:pPr>
            <w:pStyle w:val="5788F52A0552FA4C91B9C095BC090FD3"/>
          </w:pPr>
          <w:r>
            <w:rPr>
              <w:rStyle w:val="PlaceholderText"/>
            </w:rPr>
            <w:t>Clique ou toque aqui para introduzir texto.</w:t>
          </w:r>
        </w:p>
      </w:docPartBody>
    </w:docPart>
    <w:docPart>
      <w:docPartPr>
        <w:name w:val="EC2DE5038E67B24DB97C952CEC6F413E"/>
        <w:category>
          <w:name w:val="General"/>
          <w:gallery w:val="placeholder"/>
        </w:category>
        <w:types>
          <w:type w:val="bbPlcHdr"/>
        </w:types>
        <w:behaviors>
          <w:behavior w:val="content"/>
        </w:behaviors>
        <w:guid w:val="{852B0E64-E59B-2B47-A7F6-6F6685396189}"/>
      </w:docPartPr>
      <w:docPartBody>
        <w:p w:rsidR="00D566D9" w:rsidRDefault="004758FC" w:rsidP="004758FC">
          <w:pPr>
            <w:pStyle w:val="EC2DE5038E67B24DB97C952CEC6F413E"/>
          </w:pPr>
          <w:r>
            <w:rPr>
              <w:rStyle w:val="PlaceholderText"/>
            </w:rPr>
            <w:t>Clique ou toque aqui para introduzir texto.</w:t>
          </w:r>
        </w:p>
      </w:docPartBody>
    </w:docPart>
    <w:docPart>
      <w:docPartPr>
        <w:name w:val="FE03C4C378E8D84780418EB7C0ADB6E9"/>
        <w:category>
          <w:name w:val="General"/>
          <w:gallery w:val="placeholder"/>
        </w:category>
        <w:types>
          <w:type w:val="bbPlcHdr"/>
        </w:types>
        <w:behaviors>
          <w:behavior w:val="content"/>
        </w:behaviors>
        <w:guid w:val="{B532DBDB-703E-DE41-86A9-8EB12BC808C5}"/>
      </w:docPartPr>
      <w:docPartBody>
        <w:p w:rsidR="00D566D9" w:rsidRDefault="004758FC" w:rsidP="004758FC">
          <w:pPr>
            <w:pStyle w:val="FE03C4C378E8D84780418EB7C0ADB6E9"/>
          </w:pPr>
          <w:r w:rsidRPr="00E9565D">
            <w:rPr>
              <w:rStyle w:val="PlaceholderText"/>
            </w:rPr>
            <w:t>Clique ou toque aqui para introduzir texto.</w:t>
          </w:r>
        </w:p>
      </w:docPartBody>
    </w:docPart>
    <w:docPart>
      <w:docPartPr>
        <w:name w:val="9741CF0C6E0FF0429A4A01F9C568BE56"/>
        <w:category>
          <w:name w:val="General"/>
          <w:gallery w:val="placeholder"/>
        </w:category>
        <w:types>
          <w:type w:val="bbPlcHdr"/>
        </w:types>
        <w:behaviors>
          <w:behavior w:val="content"/>
        </w:behaviors>
        <w:guid w:val="{E4C7DE87-07BD-CF4D-B802-FBC59E8B5E4E}"/>
      </w:docPartPr>
      <w:docPartBody>
        <w:p w:rsidR="00D566D9" w:rsidRDefault="004758FC" w:rsidP="004758FC">
          <w:pPr>
            <w:pStyle w:val="9741CF0C6E0FF0429A4A01F9C568BE56"/>
          </w:pPr>
          <w:r w:rsidRPr="00E9565D">
            <w:rPr>
              <w:rStyle w:val="PlaceholderText"/>
            </w:rPr>
            <w:t>Clique ou toque aqui para introduzir texto.</w:t>
          </w:r>
        </w:p>
      </w:docPartBody>
    </w:docPart>
    <w:docPart>
      <w:docPartPr>
        <w:name w:val="56D46B9EDAA91F44A2CBCE25A329FCD2"/>
        <w:category>
          <w:name w:val="General"/>
          <w:gallery w:val="placeholder"/>
        </w:category>
        <w:types>
          <w:type w:val="bbPlcHdr"/>
        </w:types>
        <w:behaviors>
          <w:behavior w:val="content"/>
        </w:behaviors>
        <w:guid w:val="{212F9220-01B3-F84C-9096-19A52A9D3F1A}"/>
      </w:docPartPr>
      <w:docPartBody>
        <w:p w:rsidR="00D566D9" w:rsidRDefault="004758FC" w:rsidP="004758FC">
          <w:pPr>
            <w:pStyle w:val="56D46B9EDAA91F44A2CBCE25A329FCD2"/>
          </w:pPr>
          <w:r w:rsidRPr="00E9565D">
            <w:rPr>
              <w:rStyle w:val="PlaceholderText"/>
            </w:rPr>
            <w:t>Clique ou toque aqui para introduzir texto.</w:t>
          </w:r>
        </w:p>
      </w:docPartBody>
    </w:docPart>
    <w:docPart>
      <w:docPartPr>
        <w:name w:val="CFF5A49FD34D954CA739C2B411197BD4"/>
        <w:category>
          <w:name w:val="General"/>
          <w:gallery w:val="placeholder"/>
        </w:category>
        <w:types>
          <w:type w:val="bbPlcHdr"/>
        </w:types>
        <w:behaviors>
          <w:behavior w:val="content"/>
        </w:behaviors>
        <w:guid w:val="{1F7D3F28-FF2F-214E-B50D-A1F7F16A30ED}"/>
      </w:docPartPr>
      <w:docPartBody>
        <w:p w:rsidR="00D566D9" w:rsidRDefault="004758FC" w:rsidP="004758FC">
          <w:pPr>
            <w:pStyle w:val="CFF5A49FD34D954CA739C2B411197BD4"/>
          </w:pPr>
          <w:r w:rsidRPr="00E9565D">
            <w:rPr>
              <w:rStyle w:val="PlaceholderText"/>
            </w:rPr>
            <w:t>Clique ou toque aqui para introduzir texto.</w:t>
          </w:r>
        </w:p>
      </w:docPartBody>
    </w:docPart>
    <w:docPart>
      <w:docPartPr>
        <w:name w:val="5B581D841DD8BF4C9D5468A1D7879CA6"/>
        <w:category>
          <w:name w:val="General"/>
          <w:gallery w:val="placeholder"/>
        </w:category>
        <w:types>
          <w:type w:val="bbPlcHdr"/>
        </w:types>
        <w:behaviors>
          <w:behavior w:val="content"/>
        </w:behaviors>
        <w:guid w:val="{E9A0DC86-EC29-2C4F-9601-CD939B29D1E5}"/>
      </w:docPartPr>
      <w:docPartBody>
        <w:p w:rsidR="00D566D9" w:rsidRDefault="004758FC" w:rsidP="004758FC">
          <w:pPr>
            <w:pStyle w:val="5B581D841DD8BF4C9D5468A1D7879CA6"/>
          </w:pPr>
          <w:r w:rsidRPr="00E9565D">
            <w:rPr>
              <w:rStyle w:val="PlaceholderText"/>
            </w:rPr>
            <w:t>Clique ou toque aqui para introduzir texto.</w:t>
          </w:r>
        </w:p>
      </w:docPartBody>
    </w:docPart>
    <w:docPart>
      <w:docPartPr>
        <w:name w:val="2AC352245165C848B074F2CF7AEB4EF8"/>
        <w:category>
          <w:name w:val="General"/>
          <w:gallery w:val="placeholder"/>
        </w:category>
        <w:types>
          <w:type w:val="bbPlcHdr"/>
        </w:types>
        <w:behaviors>
          <w:behavior w:val="content"/>
        </w:behaviors>
        <w:guid w:val="{96E043E4-70BB-884C-B9AF-ED43D221BACD}"/>
      </w:docPartPr>
      <w:docPartBody>
        <w:p w:rsidR="00D566D9" w:rsidRDefault="004758FC" w:rsidP="004758FC">
          <w:pPr>
            <w:pStyle w:val="2AC352245165C848B074F2CF7AEB4EF8"/>
          </w:pPr>
          <w:r w:rsidRPr="00E9565D">
            <w:rPr>
              <w:rStyle w:val="PlaceholderText"/>
            </w:rPr>
            <w:t>Clique ou toque aqui para introduzir texto.</w:t>
          </w:r>
        </w:p>
      </w:docPartBody>
    </w:docPart>
    <w:docPart>
      <w:docPartPr>
        <w:name w:val="458C86C45DCF5E43906B3B2FEE45393D"/>
        <w:category>
          <w:name w:val="General"/>
          <w:gallery w:val="placeholder"/>
        </w:category>
        <w:types>
          <w:type w:val="bbPlcHdr"/>
        </w:types>
        <w:behaviors>
          <w:behavior w:val="content"/>
        </w:behaviors>
        <w:guid w:val="{90F07D39-959B-5C46-B1D3-FA2C01093FFC}"/>
      </w:docPartPr>
      <w:docPartBody>
        <w:p w:rsidR="00D566D9" w:rsidRDefault="004758FC" w:rsidP="004758FC">
          <w:pPr>
            <w:pStyle w:val="458C86C45DCF5E43906B3B2FEE45393D"/>
          </w:pPr>
          <w:r w:rsidRPr="00E9565D">
            <w:rPr>
              <w:rStyle w:val="PlaceholderText"/>
            </w:rPr>
            <w:t>Clique ou toque aqui para introduzir texto.</w:t>
          </w:r>
        </w:p>
      </w:docPartBody>
    </w:docPart>
    <w:docPart>
      <w:docPartPr>
        <w:name w:val="6F09F1E1D397D746A203BC0CC4D06A2A"/>
        <w:category>
          <w:name w:val="General"/>
          <w:gallery w:val="placeholder"/>
        </w:category>
        <w:types>
          <w:type w:val="bbPlcHdr"/>
        </w:types>
        <w:behaviors>
          <w:behavior w:val="content"/>
        </w:behaviors>
        <w:guid w:val="{5881752E-6EC7-F246-A33D-3D9C8BB31BE9}"/>
      </w:docPartPr>
      <w:docPartBody>
        <w:p w:rsidR="00D566D9" w:rsidRDefault="004758FC" w:rsidP="004758FC">
          <w:pPr>
            <w:pStyle w:val="6F09F1E1D397D746A203BC0CC4D06A2A"/>
          </w:pPr>
          <w:r w:rsidRPr="00E9565D">
            <w:rPr>
              <w:rStyle w:val="PlaceholderText"/>
            </w:rPr>
            <w:t>Clique ou toque aqui para introduzir texto.</w:t>
          </w:r>
        </w:p>
      </w:docPartBody>
    </w:docPart>
    <w:docPart>
      <w:docPartPr>
        <w:name w:val="7996CAFE2266E14A8F54C3D6D68C9486"/>
        <w:category>
          <w:name w:val="General"/>
          <w:gallery w:val="placeholder"/>
        </w:category>
        <w:types>
          <w:type w:val="bbPlcHdr"/>
        </w:types>
        <w:behaviors>
          <w:behavior w:val="content"/>
        </w:behaviors>
        <w:guid w:val="{41D5360C-A307-3144-9945-2E08F29D6662}"/>
      </w:docPartPr>
      <w:docPartBody>
        <w:p w:rsidR="00D566D9" w:rsidRDefault="004758FC" w:rsidP="004758FC">
          <w:pPr>
            <w:pStyle w:val="7996CAFE2266E14A8F54C3D6D68C9486"/>
          </w:pPr>
          <w:r w:rsidRPr="00E9565D">
            <w:rPr>
              <w:rStyle w:val="PlaceholderText"/>
            </w:rPr>
            <w:t>Clique ou toque aqui para introduzir texto.</w:t>
          </w:r>
        </w:p>
      </w:docPartBody>
    </w:docPart>
    <w:docPart>
      <w:docPartPr>
        <w:name w:val="4FACF4EB7CAC364DB97BD72341233B64"/>
        <w:category>
          <w:name w:val="General"/>
          <w:gallery w:val="placeholder"/>
        </w:category>
        <w:types>
          <w:type w:val="bbPlcHdr"/>
        </w:types>
        <w:behaviors>
          <w:behavior w:val="content"/>
        </w:behaviors>
        <w:guid w:val="{1533B456-3E14-DF45-98A7-09A38BBDCE48}"/>
      </w:docPartPr>
      <w:docPartBody>
        <w:p w:rsidR="00D566D9" w:rsidRDefault="004758FC" w:rsidP="004758FC">
          <w:pPr>
            <w:pStyle w:val="4FACF4EB7CAC364DB97BD72341233B64"/>
          </w:pPr>
          <w:r w:rsidRPr="00E9565D">
            <w:rPr>
              <w:rStyle w:val="PlaceholderText"/>
            </w:rPr>
            <w:t>Clique ou toque aqui para introduzir texto.</w:t>
          </w:r>
        </w:p>
      </w:docPartBody>
    </w:docPart>
    <w:docPart>
      <w:docPartPr>
        <w:name w:val="76356B9016693F449D8ED81C7D65B5FE"/>
        <w:category>
          <w:name w:val="General"/>
          <w:gallery w:val="placeholder"/>
        </w:category>
        <w:types>
          <w:type w:val="bbPlcHdr"/>
        </w:types>
        <w:behaviors>
          <w:behavior w:val="content"/>
        </w:behaviors>
        <w:guid w:val="{859E494A-AB5B-F84F-B1B7-6A4A4A7DD7B7}"/>
      </w:docPartPr>
      <w:docPartBody>
        <w:p w:rsidR="00D566D9" w:rsidRDefault="004758FC" w:rsidP="004758FC">
          <w:pPr>
            <w:pStyle w:val="76356B9016693F449D8ED81C7D65B5FE"/>
          </w:pPr>
          <w:r w:rsidRPr="00E9565D">
            <w:rPr>
              <w:rStyle w:val="PlaceholderText"/>
            </w:rPr>
            <w:t>Clique ou toque aqui para introduzir texto.</w:t>
          </w:r>
        </w:p>
      </w:docPartBody>
    </w:docPart>
    <w:docPart>
      <w:docPartPr>
        <w:name w:val="ED2B16D86549BF4180A19D95C5AD5F48"/>
        <w:category>
          <w:name w:val="General"/>
          <w:gallery w:val="placeholder"/>
        </w:category>
        <w:types>
          <w:type w:val="bbPlcHdr"/>
        </w:types>
        <w:behaviors>
          <w:behavior w:val="content"/>
        </w:behaviors>
        <w:guid w:val="{728E889C-46DC-7C4F-B518-F9579FC3F279}"/>
      </w:docPartPr>
      <w:docPartBody>
        <w:p w:rsidR="00D566D9" w:rsidRDefault="004758FC" w:rsidP="004758FC">
          <w:pPr>
            <w:pStyle w:val="ED2B16D86549BF4180A19D95C5AD5F48"/>
          </w:pPr>
          <w:r w:rsidRPr="00E9565D">
            <w:rPr>
              <w:rStyle w:val="PlaceholderText"/>
            </w:rPr>
            <w:t>Clique ou toque aqui para introduzir texto.</w:t>
          </w:r>
        </w:p>
      </w:docPartBody>
    </w:docPart>
    <w:docPart>
      <w:docPartPr>
        <w:name w:val="1B9B802D67890E46A0247B3811F515C2"/>
        <w:category>
          <w:name w:val="General"/>
          <w:gallery w:val="placeholder"/>
        </w:category>
        <w:types>
          <w:type w:val="bbPlcHdr"/>
        </w:types>
        <w:behaviors>
          <w:behavior w:val="content"/>
        </w:behaviors>
        <w:guid w:val="{E441AF2D-EF5C-0A41-AF45-64A4F626A464}"/>
      </w:docPartPr>
      <w:docPartBody>
        <w:p w:rsidR="00D566D9" w:rsidRDefault="004758FC" w:rsidP="004758FC">
          <w:pPr>
            <w:pStyle w:val="1B9B802D67890E46A0247B3811F515C2"/>
          </w:pPr>
          <w:r w:rsidRPr="00E9565D">
            <w:rPr>
              <w:rStyle w:val="PlaceholderText"/>
            </w:rPr>
            <w:t>Clique ou toque aqui para introduzir texto.</w:t>
          </w:r>
        </w:p>
      </w:docPartBody>
    </w:docPart>
    <w:docPart>
      <w:docPartPr>
        <w:name w:val="E63F63A52410584794E11E002821526B"/>
        <w:category>
          <w:name w:val="General"/>
          <w:gallery w:val="placeholder"/>
        </w:category>
        <w:types>
          <w:type w:val="bbPlcHdr"/>
        </w:types>
        <w:behaviors>
          <w:behavior w:val="content"/>
        </w:behaviors>
        <w:guid w:val="{8640C414-C013-FA4F-ADF0-578E62B394A1}"/>
      </w:docPartPr>
      <w:docPartBody>
        <w:p w:rsidR="00D566D9" w:rsidRDefault="004758FC" w:rsidP="004758FC">
          <w:pPr>
            <w:pStyle w:val="E63F63A52410584794E11E002821526B"/>
          </w:pPr>
          <w:r w:rsidRPr="00E9565D">
            <w:rPr>
              <w:rStyle w:val="PlaceholderText"/>
            </w:rPr>
            <w:t>Clique ou toque aqui para introduzir texto.</w:t>
          </w:r>
        </w:p>
      </w:docPartBody>
    </w:docPart>
    <w:docPart>
      <w:docPartPr>
        <w:name w:val="C02719A00FF7224D86DADFF9B65420B7"/>
        <w:category>
          <w:name w:val="General"/>
          <w:gallery w:val="placeholder"/>
        </w:category>
        <w:types>
          <w:type w:val="bbPlcHdr"/>
        </w:types>
        <w:behaviors>
          <w:behavior w:val="content"/>
        </w:behaviors>
        <w:guid w:val="{D4129260-0247-F248-8A93-CE6C68283394}"/>
      </w:docPartPr>
      <w:docPartBody>
        <w:p w:rsidR="00D566D9" w:rsidRDefault="004758FC" w:rsidP="004758FC">
          <w:pPr>
            <w:pStyle w:val="C02719A00FF7224D86DADFF9B65420B7"/>
          </w:pPr>
          <w:r w:rsidRPr="00BF03E6">
            <w:rPr>
              <w:rStyle w:val="PlaceholderText"/>
            </w:rPr>
            <w:t>Clique ou toque aqui para introduzir texto.</w:t>
          </w:r>
        </w:p>
      </w:docPartBody>
    </w:docPart>
    <w:docPart>
      <w:docPartPr>
        <w:name w:val="E6F815B27F2948419D52F526B2232D6D"/>
        <w:category>
          <w:name w:val="General"/>
          <w:gallery w:val="placeholder"/>
        </w:category>
        <w:types>
          <w:type w:val="bbPlcHdr"/>
        </w:types>
        <w:behaviors>
          <w:behavior w:val="content"/>
        </w:behaviors>
        <w:guid w:val="{A2E320AF-98FC-D844-A0AD-49CDF2720BC9}"/>
      </w:docPartPr>
      <w:docPartBody>
        <w:p w:rsidR="00D566D9" w:rsidRDefault="004758FC" w:rsidP="004758FC">
          <w:pPr>
            <w:pStyle w:val="E6F815B27F2948419D52F526B2232D6D"/>
          </w:pPr>
          <w:r w:rsidRPr="00E9565D">
            <w:rPr>
              <w:rStyle w:val="PlaceholderText"/>
            </w:rPr>
            <w:t>Clique ou toque aqui para introduzir texto.</w:t>
          </w:r>
        </w:p>
      </w:docPartBody>
    </w:docPart>
    <w:docPart>
      <w:docPartPr>
        <w:name w:val="5565394E50A35E49B5FE698969174E28"/>
        <w:category>
          <w:name w:val="General"/>
          <w:gallery w:val="placeholder"/>
        </w:category>
        <w:types>
          <w:type w:val="bbPlcHdr"/>
        </w:types>
        <w:behaviors>
          <w:behavior w:val="content"/>
        </w:behaviors>
        <w:guid w:val="{BBEB7234-FCF6-A44D-83B3-87F8B8137CB3}"/>
      </w:docPartPr>
      <w:docPartBody>
        <w:p w:rsidR="00D566D9" w:rsidRDefault="004758FC" w:rsidP="004758FC">
          <w:pPr>
            <w:pStyle w:val="5565394E50A35E49B5FE698969174E28"/>
          </w:pPr>
          <w:r w:rsidRPr="00E9565D">
            <w:rPr>
              <w:rStyle w:val="PlaceholderText"/>
            </w:rPr>
            <w:t>Clique ou toque aqui para introduzir texto.</w:t>
          </w:r>
        </w:p>
      </w:docPartBody>
    </w:docPart>
    <w:docPart>
      <w:docPartPr>
        <w:name w:val="F6D26DC30A637C41AF7DE50A75B1AFE7"/>
        <w:category>
          <w:name w:val="General"/>
          <w:gallery w:val="placeholder"/>
        </w:category>
        <w:types>
          <w:type w:val="bbPlcHdr"/>
        </w:types>
        <w:behaviors>
          <w:behavior w:val="content"/>
        </w:behaviors>
        <w:guid w:val="{A0C151CC-245F-8D48-B2CD-7E0A8D992482}"/>
      </w:docPartPr>
      <w:docPartBody>
        <w:p w:rsidR="00D566D9" w:rsidRDefault="004758FC" w:rsidP="004758FC">
          <w:pPr>
            <w:pStyle w:val="F6D26DC30A637C41AF7DE50A75B1AFE7"/>
          </w:pPr>
          <w:r w:rsidRPr="00743170">
            <w:rPr>
              <w:rStyle w:val="PlaceholderText"/>
            </w:rPr>
            <w:t>Clique ou toque aqui para introduzir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8FC"/>
    <w:rsid w:val="00100514"/>
    <w:rsid w:val="00137ACE"/>
    <w:rsid w:val="004758FC"/>
    <w:rsid w:val="008B415F"/>
    <w:rsid w:val="00D566D9"/>
  </w:rsids>
  <m:mathPr>
    <m:mathFont m:val="Cambria Math"/>
    <m:brkBin m:val="before"/>
    <m:brkBinSub m:val="--"/>
    <m:smallFrac m:val="0"/>
    <m:dispDef/>
    <m:lMargin m:val="0"/>
    <m:rMargin m:val="0"/>
    <m:defJc m:val="centerGroup"/>
    <m:wrapIndent m:val="1440"/>
    <m:intLim m:val="subSup"/>
    <m:naryLim m:val="undOvr"/>
  </m:mathPr>
  <w:themeFontLang w:val="en-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PT"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58FC"/>
    <w:rPr>
      <w:color w:val="808080"/>
    </w:rPr>
  </w:style>
  <w:style w:type="paragraph" w:customStyle="1" w:styleId="39766403FDA30440B1756F34465AA86E">
    <w:name w:val="39766403FDA30440B1756F34465AA86E"/>
    <w:rsid w:val="004758FC"/>
  </w:style>
  <w:style w:type="paragraph" w:customStyle="1" w:styleId="A1D277635AFC644881EDD6AF949EA794">
    <w:name w:val="A1D277635AFC644881EDD6AF949EA794"/>
    <w:rsid w:val="004758FC"/>
  </w:style>
  <w:style w:type="paragraph" w:customStyle="1" w:styleId="3554E91E3EF629478093B9068270987C">
    <w:name w:val="3554E91E3EF629478093B9068270987C"/>
    <w:rsid w:val="004758FC"/>
  </w:style>
  <w:style w:type="paragraph" w:customStyle="1" w:styleId="CD788025C37E93439429967AAABEE15D">
    <w:name w:val="CD788025C37E93439429967AAABEE15D"/>
    <w:rsid w:val="004758FC"/>
  </w:style>
  <w:style w:type="paragraph" w:customStyle="1" w:styleId="AC35397990FA2049B7D63A97DD5B983E">
    <w:name w:val="AC35397990FA2049B7D63A97DD5B983E"/>
    <w:rsid w:val="004758FC"/>
  </w:style>
  <w:style w:type="paragraph" w:customStyle="1" w:styleId="B3F8C10F1C1C9146BADC64D4DFDDA3B3">
    <w:name w:val="B3F8C10F1C1C9146BADC64D4DFDDA3B3"/>
    <w:rsid w:val="004758FC"/>
  </w:style>
  <w:style w:type="paragraph" w:customStyle="1" w:styleId="6ECBAE45DAA3CB4E8BB0040E044E9199">
    <w:name w:val="6ECBAE45DAA3CB4E8BB0040E044E9199"/>
    <w:rsid w:val="004758FC"/>
  </w:style>
  <w:style w:type="paragraph" w:customStyle="1" w:styleId="B21175CB684DED438B7254225F7F2A3D">
    <w:name w:val="B21175CB684DED438B7254225F7F2A3D"/>
    <w:rsid w:val="004758FC"/>
  </w:style>
  <w:style w:type="paragraph" w:customStyle="1" w:styleId="B3F69D64904BBB4AA19D5317F728DEAE">
    <w:name w:val="B3F69D64904BBB4AA19D5317F728DEAE"/>
    <w:rsid w:val="004758FC"/>
  </w:style>
  <w:style w:type="paragraph" w:customStyle="1" w:styleId="EAE7038101C28E4C98606E06E76F6F23">
    <w:name w:val="EAE7038101C28E4C98606E06E76F6F23"/>
    <w:rsid w:val="004758FC"/>
  </w:style>
  <w:style w:type="paragraph" w:customStyle="1" w:styleId="CB44B97DE8EBC648AF2402B803F98D23">
    <w:name w:val="CB44B97DE8EBC648AF2402B803F98D23"/>
    <w:rsid w:val="004758FC"/>
  </w:style>
  <w:style w:type="paragraph" w:customStyle="1" w:styleId="95F0C388590E2141ACAC6398DAE58C16">
    <w:name w:val="95F0C388590E2141ACAC6398DAE58C16"/>
    <w:rsid w:val="004758FC"/>
  </w:style>
  <w:style w:type="paragraph" w:customStyle="1" w:styleId="BDC9168996A9164E8ADA93E2C6B2D4E6">
    <w:name w:val="BDC9168996A9164E8ADA93E2C6B2D4E6"/>
    <w:rsid w:val="004758FC"/>
  </w:style>
  <w:style w:type="paragraph" w:customStyle="1" w:styleId="0C8704C1CF352043BF5C5F33A5B9A979">
    <w:name w:val="0C8704C1CF352043BF5C5F33A5B9A979"/>
    <w:rsid w:val="004758FC"/>
  </w:style>
  <w:style w:type="paragraph" w:customStyle="1" w:styleId="D4328C6AB3D9874CA4BC3EAAB258EF67">
    <w:name w:val="D4328C6AB3D9874CA4BC3EAAB258EF67"/>
    <w:rsid w:val="004758FC"/>
  </w:style>
  <w:style w:type="paragraph" w:customStyle="1" w:styleId="1E9F55CF845566458E8FDE503DF56E72">
    <w:name w:val="1E9F55CF845566458E8FDE503DF56E72"/>
    <w:rsid w:val="004758FC"/>
  </w:style>
  <w:style w:type="paragraph" w:customStyle="1" w:styleId="B274ECDD8E8F1F4C96F2A6710FD95D73">
    <w:name w:val="B274ECDD8E8F1F4C96F2A6710FD95D73"/>
    <w:rsid w:val="004758FC"/>
  </w:style>
  <w:style w:type="paragraph" w:customStyle="1" w:styleId="14CC40780B0C944982C27CC86121F67B">
    <w:name w:val="14CC40780B0C944982C27CC86121F67B"/>
    <w:rsid w:val="004758FC"/>
  </w:style>
  <w:style w:type="paragraph" w:customStyle="1" w:styleId="CA59AEFE87706E41A4EA3896CC7C523F">
    <w:name w:val="CA59AEFE87706E41A4EA3896CC7C523F"/>
    <w:rsid w:val="004758FC"/>
  </w:style>
  <w:style w:type="paragraph" w:customStyle="1" w:styleId="6CEB56E5A61B9244BC465A4049BD5FA7">
    <w:name w:val="6CEB56E5A61B9244BC465A4049BD5FA7"/>
    <w:rsid w:val="004758FC"/>
  </w:style>
  <w:style w:type="paragraph" w:customStyle="1" w:styleId="6B1C34C741867D44922EDE844CCB1710">
    <w:name w:val="6B1C34C741867D44922EDE844CCB1710"/>
    <w:rsid w:val="004758FC"/>
  </w:style>
  <w:style w:type="paragraph" w:customStyle="1" w:styleId="F2FE0191CC72F34EACB3BD7861F6797C">
    <w:name w:val="F2FE0191CC72F34EACB3BD7861F6797C"/>
    <w:rsid w:val="004758FC"/>
  </w:style>
  <w:style w:type="paragraph" w:customStyle="1" w:styleId="98B896E17B9DDE4189565B692DAAC9A8">
    <w:name w:val="98B896E17B9DDE4189565B692DAAC9A8"/>
    <w:rsid w:val="004758FC"/>
  </w:style>
  <w:style w:type="paragraph" w:customStyle="1" w:styleId="392F708CAD71574AAE23096070C2A890">
    <w:name w:val="392F708CAD71574AAE23096070C2A890"/>
    <w:rsid w:val="004758FC"/>
  </w:style>
  <w:style w:type="paragraph" w:customStyle="1" w:styleId="6B3EFBDD66700E45871EFD44075E5EA5">
    <w:name w:val="6B3EFBDD66700E45871EFD44075E5EA5"/>
    <w:rsid w:val="004758FC"/>
  </w:style>
  <w:style w:type="paragraph" w:customStyle="1" w:styleId="D421FF09DFA9D24D814B5ACF5C43AE9A">
    <w:name w:val="D421FF09DFA9D24D814B5ACF5C43AE9A"/>
    <w:rsid w:val="004758FC"/>
  </w:style>
  <w:style w:type="paragraph" w:customStyle="1" w:styleId="8D71A51CCB520440BDB019F6B5C57B05">
    <w:name w:val="8D71A51CCB520440BDB019F6B5C57B05"/>
    <w:rsid w:val="004758FC"/>
  </w:style>
  <w:style w:type="paragraph" w:customStyle="1" w:styleId="20BA047AB8B25E4E911DCB9BFE2E1BE5">
    <w:name w:val="20BA047AB8B25E4E911DCB9BFE2E1BE5"/>
    <w:rsid w:val="004758FC"/>
  </w:style>
  <w:style w:type="paragraph" w:customStyle="1" w:styleId="3FFAD182E1CD874F97E0D73E6E4BDB43">
    <w:name w:val="3FFAD182E1CD874F97E0D73E6E4BDB43"/>
    <w:rsid w:val="004758FC"/>
  </w:style>
  <w:style w:type="paragraph" w:customStyle="1" w:styleId="C8ED8BEA5B07764BB31EF364A54F05CD">
    <w:name w:val="C8ED8BEA5B07764BB31EF364A54F05CD"/>
    <w:rsid w:val="004758FC"/>
  </w:style>
  <w:style w:type="paragraph" w:customStyle="1" w:styleId="2D32DC3D39630344B3AA315C6BB28CE9">
    <w:name w:val="2D32DC3D39630344B3AA315C6BB28CE9"/>
    <w:rsid w:val="004758FC"/>
  </w:style>
  <w:style w:type="paragraph" w:customStyle="1" w:styleId="8EBB975FB59C394E8F95F10A0788122E">
    <w:name w:val="8EBB975FB59C394E8F95F10A0788122E"/>
    <w:rsid w:val="004758FC"/>
  </w:style>
  <w:style w:type="paragraph" w:customStyle="1" w:styleId="A28D5C191857314E9032A338DD9D874E">
    <w:name w:val="A28D5C191857314E9032A338DD9D874E"/>
    <w:rsid w:val="004758FC"/>
  </w:style>
  <w:style w:type="paragraph" w:customStyle="1" w:styleId="3F175FDF1DEDDA4D8678ABCC57CE0798">
    <w:name w:val="3F175FDF1DEDDA4D8678ABCC57CE0798"/>
    <w:rsid w:val="004758FC"/>
  </w:style>
  <w:style w:type="paragraph" w:customStyle="1" w:styleId="003DCF15C68FF44EB21D52D0E73967C9">
    <w:name w:val="003DCF15C68FF44EB21D52D0E73967C9"/>
    <w:rsid w:val="004758FC"/>
  </w:style>
  <w:style w:type="paragraph" w:customStyle="1" w:styleId="9666EC3F8072F5428D98468E617519AA">
    <w:name w:val="9666EC3F8072F5428D98468E617519AA"/>
    <w:rsid w:val="004758FC"/>
  </w:style>
  <w:style w:type="paragraph" w:customStyle="1" w:styleId="2EE4494770C6DC42B9BDF59D85F2984F">
    <w:name w:val="2EE4494770C6DC42B9BDF59D85F2984F"/>
    <w:rsid w:val="004758FC"/>
  </w:style>
  <w:style w:type="paragraph" w:customStyle="1" w:styleId="E681341A282EAC49AE676BE1581BCB67">
    <w:name w:val="E681341A282EAC49AE676BE1581BCB67"/>
    <w:rsid w:val="004758FC"/>
  </w:style>
  <w:style w:type="paragraph" w:customStyle="1" w:styleId="41580C08FEEA3C4E91EC9AE6EB649EBC">
    <w:name w:val="41580C08FEEA3C4E91EC9AE6EB649EBC"/>
    <w:rsid w:val="004758FC"/>
  </w:style>
  <w:style w:type="paragraph" w:customStyle="1" w:styleId="D64A5FC1024E9F43BF66CD6EE08CB8C2">
    <w:name w:val="D64A5FC1024E9F43BF66CD6EE08CB8C2"/>
    <w:rsid w:val="004758FC"/>
  </w:style>
  <w:style w:type="paragraph" w:customStyle="1" w:styleId="2479939F4CCB914EA25F0A4FC215CE8C">
    <w:name w:val="2479939F4CCB914EA25F0A4FC215CE8C"/>
    <w:rsid w:val="004758FC"/>
  </w:style>
  <w:style w:type="paragraph" w:customStyle="1" w:styleId="CE1AA9EA97BA8B4283772F006CA4AED3">
    <w:name w:val="CE1AA9EA97BA8B4283772F006CA4AED3"/>
    <w:rsid w:val="004758FC"/>
  </w:style>
  <w:style w:type="paragraph" w:customStyle="1" w:styleId="2906C7AB668FBF4085EC7696C8174DBD">
    <w:name w:val="2906C7AB668FBF4085EC7696C8174DBD"/>
    <w:rsid w:val="004758FC"/>
  </w:style>
  <w:style w:type="paragraph" w:customStyle="1" w:styleId="1FDA2895C2A87F4586C4B835ABAE5E42">
    <w:name w:val="1FDA2895C2A87F4586C4B835ABAE5E42"/>
    <w:rsid w:val="004758FC"/>
  </w:style>
  <w:style w:type="paragraph" w:customStyle="1" w:styleId="2A0EE8B987028C4BBEC00FBB85C990D4">
    <w:name w:val="2A0EE8B987028C4BBEC00FBB85C990D4"/>
    <w:rsid w:val="004758FC"/>
  </w:style>
  <w:style w:type="paragraph" w:customStyle="1" w:styleId="5D9BD43E864BF04EB18B2765F75E5696">
    <w:name w:val="5D9BD43E864BF04EB18B2765F75E5696"/>
    <w:rsid w:val="004758FC"/>
  </w:style>
  <w:style w:type="paragraph" w:customStyle="1" w:styleId="CDA7BF7370E1E4449E02BB46D03F1FB2">
    <w:name w:val="CDA7BF7370E1E4449E02BB46D03F1FB2"/>
    <w:rsid w:val="004758FC"/>
  </w:style>
  <w:style w:type="paragraph" w:customStyle="1" w:styleId="1F29F6F15CC7DE4CACA84BE9E1D821F4">
    <w:name w:val="1F29F6F15CC7DE4CACA84BE9E1D821F4"/>
    <w:rsid w:val="004758FC"/>
  </w:style>
  <w:style w:type="paragraph" w:customStyle="1" w:styleId="76B4DDBDFBF8124B98B6A01EF4F28A70">
    <w:name w:val="76B4DDBDFBF8124B98B6A01EF4F28A70"/>
    <w:rsid w:val="004758FC"/>
  </w:style>
  <w:style w:type="paragraph" w:customStyle="1" w:styleId="30ED8CB241CE914DB64A0CECEBFE8A3E">
    <w:name w:val="30ED8CB241CE914DB64A0CECEBFE8A3E"/>
    <w:rsid w:val="004758FC"/>
  </w:style>
  <w:style w:type="paragraph" w:customStyle="1" w:styleId="FB699FD07C8DE040BDFE836631F01C3B">
    <w:name w:val="FB699FD07C8DE040BDFE836631F01C3B"/>
    <w:rsid w:val="004758FC"/>
  </w:style>
  <w:style w:type="paragraph" w:customStyle="1" w:styleId="167E0BE67842594DBAF9BCDD48A238E5">
    <w:name w:val="167E0BE67842594DBAF9BCDD48A238E5"/>
    <w:rsid w:val="004758FC"/>
  </w:style>
  <w:style w:type="paragraph" w:customStyle="1" w:styleId="867698F8180D384A93C9A220391BA253">
    <w:name w:val="867698F8180D384A93C9A220391BA253"/>
    <w:rsid w:val="004758FC"/>
  </w:style>
  <w:style w:type="paragraph" w:customStyle="1" w:styleId="EABC6CDBE95632489D76CC02AAE68B37">
    <w:name w:val="EABC6CDBE95632489D76CC02AAE68B37"/>
    <w:rsid w:val="004758FC"/>
  </w:style>
  <w:style w:type="paragraph" w:customStyle="1" w:styleId="2E3A9DD9F4D60D46AB7910D811D0B1D5">
    <w:name w:val="2E3A9DD9F4D60D46AB7910D811D0B1D5"/>
    <w:rsid w:val="004758FC"/>
  </w:style>
  <w:style w:type="paragraph" w:customStyle="1" w:styleId="DF2D84A3FCB2B9408440D40EB73323CE">
    <w:name w:val="DF2D84A3FCB2B9408440D40EB73323CE"/>
    <w:rsid w:val="004758FC"/>
  </w:style>
  <w:style w:type="paragraph" w:customStyle="1" w:styleId="2B94E01F004D124686B775FD29CEE78C">
    <w:name w:val="2B94E01F004D124686B775FD29CEE78C"/>
    <w:rsid w:val="004758FC"/>
  </w:style>
  <w:style w:type="paragraph" w:customStyle="1" w:styleId="2CCAF4E4A0F03A4F910C66040C32E0FC">
    <w:name w:val="2CCAF4E4A0F03A4F910C66040C32E0FC"/>
    <w:rsid w:val="004758FC"/>
  </w:style>
  <w:style w:type="paragraph" w:customStyle="1" w:styleId="5F3190C87162AC47A339E7AC34A744D0">
    <w:name w:val="5F3190C87162AC47A339E7AC34A744D0"/>
    <w:rsid w:val="004758FC"/>
  </w:style>
  <w:style w:type="paragraph" w:customStyle="1" w:styleId="4DD78EF912EFBE4BB49E8516D78A8F90">
    <w:name w:val="4DD78EF912EFBE4BB49E8516D78A8F90"/>
    <w:rsid w:val="004758FC"/>
  </w:style>
  <w:style w:type="paragraph" w:customStyle="1" w:styleId="77691E37CD48C44C8A60EF19445CDB42">
    <w:name w:val="77691E37CD48C44C8A60EF19445CDB42"/>
    <w:rsid w:val="004758FC"/>
  </w:style>
  <w:style w:type="paragraph" w:customStyle="1" w:styleId="5AEB00C393FFAB46ABCA16684FD62BAF">
    <w:name w:val="5AEB00C393FFAB46ABCA16684FD62BAF"/>
    <w:rsid w:val="004758FC"/>
  </w:style>
  <w:style w:type="paragraph" w:customStyle="1" w:styleId="B0066436F178BB4293257AC671DA7DE2">
    <w:name w:val="B0066436F178BB4293257AC671DA7DE2"/>
    <w:rsid w:val="004758FC"/>
  </w:style>
  <w:style w:type="paragraph" w:customStyle="1" w:styleId="A1E41AD5EFE37F4FBBAAA3B547B00388">
    <w:name w:val="A1E41AD5EFE37F4FBBAAA3B547B00388"/>
    <w:rsid w:val="004758FC"/>
  </w:style>
  <w:style w:type="paragraph" w:customStyle="1" w:styleId="C3E136973CD1784BBE61E3D4001763B3">
    <w:name w:val="C3E136973CD1784BBE61E3D4001763B3"/>
    <w:rsid w:val="004758FC"/>
  </w:style>
  <w:style w:type="paragraph" w:customStyle="1" w:styleId="0C0F7BF554C8D34D926BCE18461FE9AC">
    <w:name w:val="0C0F7BF554C8D34D926BCE18461FE9AC"/>
    <w:rsid w:val="004758FC"/>
  </w:style>
  <w:style w:type="paragraph" w:customStyle="1" w:styleId="6C7310188E41C746A711BD1ACF48E28A">
    <w:name w:val="6C7310188E41C746A711BD1ACF48E28A"/>
    <w:rsid w:val="004758FC"/>
  </w:style>
  <w:style w:type="paragraph" w:customStyle="1" w:styleId="3993551516DD9A44AF274BE7783D41E0">
    <w:name w:val="3993551516DD9A44AF274BE7783D41E0"/>
    <w:rsid w:val="004758FC"/>
  </w:style>
  <w:style w:type="paragraph" w:customStyle="1" w:styleId="42A7B91271CF084281B226FDD3C7DA2E">
    <w:name w:val="42A7B91271CF084281B226FDD3C7DA2E"/>
    <w:rsid w:val="004758FC"/>
  </w:style>
  <w:style w:type="paragraph" w:customStyle="1" w:styleId="DA784681B97E2E43A7EF425EDC9DFF20">
    <w:name w:val="DA784681B97E2E43A7EF425EDC9DFF20"/>
    <w:rsid w:val="004758FC"/>
  </w:style>
  <w:style w:type="paragraph" w:customStyle="1" w:styleId="C980073EDD413B4EA3870CF350A2D949">
    <w:name w:val="C980073EDD413B4EA3870CF350A2D949"/>
    <w:rsid w:val="004758FC"/>
  </w:style>
  <w:style w:type="paragraph" w:customStyle="1" w:styleId="7CDF40B5CE5A714BB796F0363301CCA9">
    <w:name w:val="7CDF40B5CE5A714BB796F0363301CCA9"/>
    <w:rsid w:val="004758FC"/>
  </w:style>
  <w:style w:type="paragraph" w:customStyle="1" w:styleId="6F9D515CB3959E4E9DEE6A678FC9B902">
    <w:name w:val="6F9D515CB3959E4E9DEE6A678FC9B902"/>
    <w:rsid w:val="004758FC"/>
  </w:style>
  <w:style w:type="paragraph" w:customStyle="1" w:styleId="DF2F42CDD7AEA04D814A62639916F125">
    <w:name w:val="DF2F42CDD7AEA04D814A62639916F125"/>
    <w:rsid w:val="004758FC"/>
  </w:style>
  <w:style w:type="paragraph" w:customStyle="1" w:styleId="981E0D65A3A29B4EB941C0F0C86F571D">
    <w:name w:val="981E0D65A3A29B4EB941C0F0C86F571D"/>
    <w:rsid w:val="004758FC"/>
  </w:style>
  <w:style w:type="paragraph" w:customStyle="1" w:styleId="145FE8F14031124D8BD8BB825A43AA93">
    <w:name w:val="145FE8F14031124D8BD8BB825A43AA93"/>
    <w:rsid w:val="004758FC"/>
  </w:style>
  <w:style w:type="paragraph" w:customStyle="1" w:styleId="5788F52A0552FA4C91B9C095BC090FD3">
    <w:name w:val="5788F52A0552FA4C91B9C095BC090FD3"/>
    <w:rsid w:val="004758FC"/>
  </w:style>
  <w:style w:type="paragraph" w:customStyle="1" w:styleId="EC2DE5038E67B24DB97C952CEC6F413E">
    <w:name w:val="EC2DE5038E67B24DB97C952CEC6F413E"/>
    <w:rsid w:val="004758FC"/>
  </w:style>
  <w:style w:type="paragraph" w:customStyle="1" w:styleId="FE03C4C378E8D84780418EB7C0ADB6E9">
    <w:name w:val="FE03C4C378E8D84780418EB7C0ADB6E9"/>
    <w:rsid w:val="004758FC"/>
  </w:style>
  <w:style w:type="paragraph" w:customStyle="1" w:styleId="9741CF0C6E0FF0429A4A01F9C568BE56">
    <w:name w:val="9741CF0C6E0FF0429A4A01F9C568BE56"/>
    <w:rsid w:val="004758FC"/>
  </w:style>
  <w:style w:type="paragraph" w:customStyle="1" w:styleId="56D46B9EDAA91F44A2CBCE25A329FCD2">
    <w:name w:val="56D46B9EDAA91F44A2CBCE25A329FCD2"/>
    <w:rsid w:val="004758FC"/>
  </w:style>
  <w:style w:type="paragraph" w:customStyle="1" w:styleId="CFF5A49FD34D954CA739C2B411197BD4">
    <w:name w:val="CFF5A49FD34D954CA739C2B411197BD4"/>
    <w:rsid w:val="004758FC"/>
  </w:style>
  <w:style w:type="paragraph" w:customStyle="1" w:styleId="E5DB22BA0BA1574EA6B7D8D018794E22">
    <w:name w:val="E5DB22BA0BA1574EA6B7D8D018794E22"/>
    <w:rsid w:val="004758FC"/>
  </w:style>
  <w:style w:type="paragraph" w:customStyle="1" w:styleId="E622B45D07E70F45A80554405E54345D">
    <w:name w:val="E622B45D07E70F45A80554405E54345D"/>
    <w:rsid w:val="004758FC"/>
  </w:style>
  <w:style w:type="paragraph" w:customStyle="1" w:styleId="24FD58CA4490384CB1CFB8C111860CA7">
    <w:name w:val="24FD58CA4490384CB1CFB8C111860CA7"/>
    <w:rsid w:val="004758FC"/>
  </w:style>
  <w:style w:type="paragraph" w:customStyle="1" w:styleId="BF955AA32C9A1047AD62CB9EB5815930">
    <w:name w:val="BF955AA32C9A1047AD62CB9EB5815930"/>
    <w:rsid w:val="004758FC"/>
  </w:style>
  <w:style w:type="paragraph" w:customStyle="1" w:styleId="5B581D841DD8BF4C9D5468A1D7879CA6">
    <w:name w:val="5B581D841DD8BF4C9D5468A1D7879CA6"/>
    <w:rsid w:val="004758FC"/>
  </w:style>
  <w:style w:type="paragraph" w:customStyle="1" w:styleId="2AC352245165C848B074F2CF7AEB4EF8">
    <w:name w:val="2AC352245165C848B074F2CF7AEB4EF8"/>
    <w:rsid w:val="004758FC"/>
  </w:style>
  <w:style w:type="paragraph" w:customStyle="1" w:styleId="458C86C45DCF5E43906B3B2FEE45393D">
    <w:name w:val="458C86C45DCF5E43906B3B2FEE45393D"/>
    <w:rsid w:val="004758FC"/>
  </w:style>
  <w:style w:type="paragraph" w:customStyle="1" w:styleId="57F1B2CD3C05924AB791FD82EA494BEB">
    <w:name w:val="57F1B2CD3C05924AB791FD82EA494BEB"/>
    <w:rsid w:val="004758FC"/>
  </w:style>
  <w:style w:type="paragraph" w:customStyle="1" w:styleId="1986DE47C478AE4BB659BA230E6DBD92">
    <w:name w:val="1986DE47C478AE4BB659BA230E6DBD92"/>
    <w:rsid w:val="004758FC"/>
  </w:style>
  <w:style w:type="paragraph" w:customStyle="1" w:styleId="68FC285626E6794594EB1231EBCD36F0">
    <w:name w:val="68FC285626E6794594EB1231EBCD36F0"/>
    <w:rsid w:val="004758FC"/>
  </w:style>
  <w:style w:type="paragraph" w:customStyle="1" w:styleId="C989AFC5A05F7D488694D15F86CF30A5">
    <w:name w:val="C989AFC5A05F7D488694D15F86CF30A5"/>
    <w:rsid w:val="004758FC"/>
  </w:style>
  <w:style w:type="paragraph" w:customStyle="1" w:styleId="80DD2904385BE74B83EC245B50EF2189">
    <w:name w:val="80DD2904385BE74B83EC245B50EF2189"/>
    <w:rsid w:val="004758FC"/>
  </w:style>
  <w:style w:type="paragraph" w:customStyle="1" w:styleId="C7EADBBDF2A5CC46B77113AD8E4D5A83">
    <w:name w:val="C7EADBBDF2A5CC46B77113AD8E4D5A83"/>
    <w:rsid w:val="004758FC"/>
  </w:style>
  <w:style w:type="paragraph" w:customStyle="1" w:styleId="7248C055105E304B82A1014A3553DE15">
    <w:name w:val="7248C055105E304B82A1014A3553DE15"/>
    <w:rsid w:val="004758FC"/>
  </w:style>
  <w:style w:type="paragraph" w:customStyle="1" w:styleId="D7FB53A9472C844B9C725E8682238D4B">
    <w:name w:val="D7FB53A9472C844B9C725E8682238D4B"/>
    <w:rsid w:val="004758FC"/>
  </w:style>
  <w:style w:type="paragraph" w:customStyle="1" w:styleId="C37900E551A15047BD65C77D843AE78F">
    <w:name w:val="C37900E551A15047BD65C77D843AE78F"/>
    <w:rsid w:val="004758FC"/>
  </w:style>
  <w:style w:type="paragraph" w:customStyle="1" w:styleId="F164F02B76EFA54DADC871845BCBD8A2">
    <w:name w:val="F164F02B76EFA54DADC871845BCBD8A2"/>
    <w:rsid w:val="004758FC"/>
  </w:style>
  <w:style w:type="paragraph" w:customStyle="1" w:styleId="6F09F1E1D397D746A203BC0CC4D06A2A">
    <w:name w:val="6F09F1E1D397D746A203BC0CC4D06A2A"/>
    <w:rsid w:val="004758FC"/>
  </w:style>
  <w:style w:type="paragraph" w:customStyle="1" w:styleId="7996CAFE2266E14A8F54C3D6D68C9486">
    <w:name w:val="7996CAFE2266E14A8F54C3D6D68C9486"/>
    <w:rsid w:val="004758FC"/>
  </w:style>
  <w:style w:type="paragraph" w:customStyle="1" w:styleId="4FACF4EB7CAC364DB97BD72341233B64">
    <w:name w:val="4FACF4EB7CAC364DB97BD72341233B64"/>
    <w:rsid w:val="004758FC"/>
  </w:style>
  <w:style w:type="paragraph" w:customStyle="1" w:styleId="76356B9016693F449D8ED81C7D65B5FE">
    <w:name w:val="76356B9016693F449D8ED81C7D65B5FE"/>
    <w:rsid w:val="004758FC"/>
  </w:style>
  <w:style w:type="paragraph" w:customStyle="1" w:styleId="ED2B16D86549BF4180A19D95C5AD5F48">
    <w:name w:val="ED2B16D86549BF4180A19D95C5AD5F48"/>
    <w:rsid w:val="004758FC"/>
  </w:style>
  <w:style w:type="paragraph" w:customStyle="1" w:styleId="1B9B802D67890E46A0247B3811F515C2">
    <w:name w:val="1B9B802D67890E46A0247B3811F515C2"/>
    <w:rsid w:val="004758FC"/>
  </w:style>
  <w:style w:type="paragraph" w:customStyle="1" w:styleId="E63F63A52410584794E11E002821526B">
    <w:name w:val="E63F63A52410584794E11E002821526B"/>
    <w:rsid w:val="004758FC"/>
  </w:style>
  <w:style w:type="paragraph" w:customStyle="1" w:styleId="C02719A00FF7224D86DADFF9B65420B7">
    <w:name w:val="C02719A00FF7224D86DADFF9B65420B7"/>
    <w:rsid w:val="004758FC"/>
  </w:style>
  <w:style w:type="paragraph" w:customStyle="1" w:styleId="E6F815B27F2948419D52F526B2232D6D">
    <w:name w:val="E6F815B27F2948419D52F526B2232D6D"/>
    <w:rsid w:val="004758FC"/>
  </w:style>
  <w:style w:type="paragraph" w:customStyle="1" w:styleId="5565394E50A35E49B5FE698969174E28">
    <w:name w:val="5565394E50A35E49B5FE698969174E28"/>
    <w:rsid w:val="004758FC"/>
  </w:style>
  <w:style w:type="paragraph" w:customStyle="1" w:styleId="F6D26DC30A637C41AF7DE50A75B1AFE7">
    <w:name w:val="F6D26DC30A637C41AF7DE50A75B1AFE7"/>
    <w:rsid w:val="00475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Informatica2022.dotx</Template>
  <TotalTime>0</TotalTime>
  <Pages>1</Pages>
  <Words>8078</Words>
  <Characters>46050</Characters>
  <Application>Microsoft Office Word</Application>
  <DocSecurity>0</DocSecurity>
  <Lines>383</Lines>
  <Paragraphs>108</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Enter short title in File/Properties/Summary</vt:lpstr>
      <vt:lpstr>Enter short title in File/Properties/Summary</vt:lpstr>
    </vt:vector>
  </TitlesOfParts>
  <Company/>
  <LinksUpToDate>false</LinksUpToDate>
  <CharactersWithSpaces>54020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 short title in File/Properties/Summary</dc:title>
  <dc:subject/>
  <dc:creator>Microsoft Office User</dc:creator>
  <cp:keywords/>
  <cp:lastModifiedBy>Vasco N. G. J. Soares</cp:lastModifiedBy>
  <cp:revision>4</cp:revision>
  <cp:lastPrinted>2024-01-07T09:20:00Z</cp:lastPrinted>
  <dcterms:created xsi:type="dcterms:W3CDTF">2024-01-07T09:20:00Z</dcterms:created>
  <dcterms:modified xsi:type="dcterms:W3CDTF">2024-01-07T09:20:00Z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tnik">
    <vt:i4>46</vt:i4>
  </property>
  <property fmtid="{D5CDD505-2E9C-101B-9397-08002B2CF9AE}" pid="3" name="Leto">
    <vt:i4>2022</vt:i4>
  </property>
  <property fmtid="{D5CDD505-2E9C-101B-9397-08002B2CF9AE}" pid="4" name="Avtor">
    <vt:lpwstr>T.J. Author et al.</vt:lpwstr>
  </property>
  <property fmtid="{D5CDD505-2E9C-101B-9397-08002B2CF9AE}" pid="5" name="KratekNaslov">
    <vt:lpwstr>Enter short title into File/Properties</vt:lpwstr>
  </property>
  <property fmtid="{D5CDD505-2E9C-101B-9397-08002B2CF9AE}" pid="6" name="pageF">
    <vt:i4>501</vt:i4>
  </property>
  <property fmtid="{D5CDD505-2E9C-101B-9397-08002B2CF9AE}" pid="7" name="pageL">
    <vt:i4>505</vt:i4>
  </property>
  <property fmtid="{D5CDD505-2E9C-101B-9397-08002B2CF9AE}" pid="8" name="Verzija">
    <vt:lpwstr>2022.4</vt:lpwstr>
  </property>
  <property fmtid="{D5CDD505-2E9C-101B-9397-08002B2CF9AE}" pid="9" name="Issue">
    <vt:lpwstr>x</vt:lpwstr>
  </property>
  <property fmtid="{D5CDD505-2E9C-101B-9397-08002B2CF9AE}" pid="10" name="InfCode">
    <vt:lpwstr>xxxx</vt:lpwstr>
  </property>
</Properties>
</file>